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32260A" w14:textId="77777777" w:rsidR="00293548" w:rsidRPr="00B87561" w:rsidRDefault="00293548" w:rsidP="00DA020C">
      <w:pPr>
        <w:pStyle w:val="UE1A"/>
        <w:rPr>
          <w:lang w:val="cs-CZ"/>
        </w:rPr>
      </w:pPr>
    </w:p>
    <w:p w14:paraId="5BEA3961" w14:textId="77777777" w:rsidR="00C30833" w:rsidRPr="00B87561" w:rsidRDefault="00C30833" w:rsidP="00DA020C">
      <w:pPr>
        <w:pStyle w:val="UE1A"/>
        <w:rPr>
          <w:lang w:val="cs-CZ"/>
        </w:rPr>
      </w:pPr>
    </w:p>
    <w:p w14:paraId="43A81FB8" w14:textId="77777777" w:rsidR="00C30833" w:rsidRPr="00B87561" w:rsidRDefault="00C30833" w:rsidP="00DA020C">
      <w:pPr>
        <w:pStyle w:val="UE1A"/>
        <w:rPr>
          <w:lang w:val="cs-CZ"/>
        </w:rPr>
      </w:pPr>
    </w:p>
    <w:p w14:paraId="23D5BBC0" w14:textId="77777777" w:rsidR="00293548" w:rsidRPr="00B87561" w:rsidRDefault="00293548" w:rsidP="00DA020C">
      <w:pPr>
        <w:pStyle w:val="UE1A"/>
        <w:rPr>
          <w:lang w:val="cs-CZ"/>
        </w:rPr>
      </w:pPr>
    </w:p>
    <w:p w14:paraId="5990696C" w14:textId="77777777" w:rsidR="008825B6" w:rsidRPr="00B87561" w:rsidRDefault="008825B6" w:rsidP="00DA020C">
      <w:pPr>
        <w:pStyle w:val="UE1A"/>
        <w:rPr>
          <w:lang w:val="cs-CZ"/>
        </w:rPr>
      </w:pPr>
    </w:p>
    <w:p w14:paraId="142948AD" w14:textId="77777777" w:rsidR="009D022F" w:rsidRPr="00A127D6" w:rsidRDefault="00C54A32" w:rsidP="00DA020C">
      <w:pPr>
        <w:pStyle w:val="UE1A"/>
        <w:rPr>
          <w:lang w:val="cs-CZ"/>
        </w:rPr>
      </w:pPr>
      <w:r w:rsidRPr="00A127D6">
        <w:rPr>
          <w:lang w:val="cs-CZ"/>
        </w:rPr>
        <w:t>DOHODA O CÍLECH</w:t>
      </w:r>
    </w:p>
    <w:p w14:paraId="0ED5D2AB" w14:textId="77777777" w:rsidR="008825B6" w:rsidRPr="00A127D6" w:rsidRDefault="008825B6" w:rsidP="007727D8">
      <w:pPr>
        <w:spacing w:after="1400"/>
        <w:jc w:val="center"/>
        <w:rPr>
          <w:sz w:val="32"/>
          <w:lang w:val="cs-CZ"/>
        </w:rPr>
      </w:pPr>
    </w:p>
    <w:p w14:paraId="3BFF97FA" w14:textId="77777777" w:rsidR="00DA020C" w:rsidRPr="00A127D6" w:rsidRDefault="00DA020C" w:rsidP="007727D8">
      <w:pPr>
        <w:spacing w:after="1400"/>
        <w:jc w:val="center"/>
        <w:rPr>
          <w:sz w:val="32"/>
          <w:lang w:val="cs-CZ"/>
        </w:rPr>
      </w:pPr>
    </w:p>
    <w:p w14:paraId="577631F4" w14:textId="77777777" w:rsidR="00DA020C" w:rsidRPr="00A127D6" w:rsidRDefault="00DA020C" w:rsidP="007727D8">
      <w:pPr>
        <w:spacing w:after="1400"/>
        <w:jc w:val="center"/>
        <w:rPr>
          <w:sz w:val="32"/>
          <w:lang w:val="cs-CZ"/>
        </w:rPr>
      </w:pPr>
    </w:p>
    <w:p w14:paraId="6C673933" w14:textId="77777777" w:rsidR="008825B6" w:rsidRPr="00A127D6" w:rsidRDefault="008825B6" w:rsidP="007727D8">
      <w:pPr>
        <w:spacing w:after="1400"/>
        <w:jc w:val="center"/>
        <w:rPr>
          <w:sz w:val="32"/>
          <w:lang w:val="cs-CZ"/>
        </w:rPr>
      </w:pPr>
    </w:p>
    <w:tbl>
      <w:tblPr>
        <w:tblW w:w="7355" w:type="dxa"/>
        <w:jc w:val="right"/>
        <w:tblLayout w:type="fixed"/>
        <w:tblLook w:val="01E0" w:firstRow="1" w:lastRow="1" w:firstColumn="1" w:lastColumn="1" w:noHBand="0" w:noVBand="0"/>
      </w:tblPr>
      <w:tblGrid>
        <w:gridCol w:w="7355"/>
      </w:tblGrid>
      <w:tr w:rsidR="00925744" w:rsidRPr="00BC0BDC" w14:paraId="543F56ED" w14:textId="77777777" w:rsidTr="00991B1C">
        <w:trPr>
          <w:trHeight w:val="20"/>
          <w:jc w:val="right"/>
        </w:trPr>
        <w:tc>
          <w:tcPr>
            <w:tcW w:w="7355" w:type="dxa"/>
            <w:tcMar>
              <w:top w:w="28" w:type="dxa"/>
            </w:tcMar>
          </w:tcPr>
          <w:p w14:paraId="204D6599" w14:textId="77777777" w:rsidR="00925744" w:rsidRPr="00BC0BDC" w:rsidRDefault="00925744" w:rsidP="00991B1C">
            <w:pPr>
              <w:pStyle w:val="Adresszeilentext"/>
              <w:jc w:val="right"/>
              <w:rPr>
                <w:lang w:val="cs-CZ"/>
              </w:rPr>
            </w:pPr>
            <w:r w:rsidRPr="00BC0BDC">
              <w:rPr>
                <w:lang w:val="cs-CZ"/>
              </w:rPr>
              <w:t>Název obce:</w:t>
            </w:r>
          </w:p>
        </w:tc>
      </w:tr>
      <w:tr w:rsidR="00925744" w:rsidRPr="00BC0BDC" w14:paraId="3F32F08B" w14:textId="77777777" w:rsidTr="00991B1C">
        <w:trPr>
          <w:trHeight w:val="454"/>
          <w:jc w:val="right"/>
        </w:trPr>
        <w:tc>
          <w:tcPr>
            <w:tcW w:w="7355" w:type="dxa"/>
            <w:vAlign w:val="center"/>
          </w:tcPr>
          <w:p w14:paraId="1CF6B2B8" w14:textId="77777777" w:rsidR="00925744" w:rsidRPr="00BC0BDC" w:rsidRDefault="00925744" w:rsidP="00991B1C">
            <w:pPr>
              <w:pStyle w:val="TxTSteyleR1"/>
              <w:rPr>
                <w:b/>
                <w:lang w:val="cs-CZ"/>
              </w:rPr>
            </w:pPr>
            <w:r>
              <w:rPr>
                <w:b/>
                <w:lang w:val="cs-CZ"/>
              </w:rPr>
              <w:t>Tučín</w:t>
            </w:r>
          </w:p>
        </w:tc>
      </w:tr>
      <w:tr w:rsidR="00925744" w:rsidRPr="00BC0BDC" w14:paraId="424104EE" w14:textId="77777777" w:rsidTr="00991B1C">
        <w:trPr>
          <w:trHeight w:val="20"/>
          <w:jc w:val="right"/>
        </w:trPr>
        <w:tc>
          <w:tcPr>
            <w:tcW w:w="7355" w:type="dxa"/>
          </w:tcPr>
          <w:p w14:paraId="2042EB13" w14:textId="77777777" w:rsidR="00925744" w:rsidRPr="00BC0BDC" w:rsidRDefault="00925744" w:rsidP="00991B1C">
            <w:pPr>
              <w:pStyle w:val="Adresszeilentext"/>
              <w:jc w:val="right"/>
              <w:rPr>
                <w:lang w:val="cs-CZ"/>
              </w:rPr>
            </w:pPr>
            <w:r w:rsidRPr="00BC0BDC">
              <w:rPr>
                <w:lang w:val="cs-CZ"/>
              </w:rPr>
              <w:t>Adresa:</w:t>
            </w:r>
          </w:p>
        </w:tc>
      </w:tr>
      <w:tr w:rsidR="00925744" w:rsidRPr="00BC0BDC" w14:paraId="2EBE05C0" w14:textId="77777777" w:rsidTr="00991B1C">
        <w:trPr>
          <w:trHeight w:val="851"/>
          <w:jc w:val="right"/>
        </w:trPr>
        <w:tc>
          <w:tcPr>
            <w:tcW w:w="7355" w:type="dxa"/>
          </w:tcPr>
          <w:p w14:paraId="5366EDCF" w14:textId="77777777" w:rsidR="00925744" w:rsidRPr="00BC0BDC" w:rsidRDefault="00925744" w:rsidP="00991B1C">
            <w:pPr>
              <w:widowControl w:val="0"/>
              <w:autoSpaceDE w:val="0"/>
              <w:autoSpaceDN w:val="0"/>
              <w:spacing w:after="0"/>
              <w:jc w:val="right"/>
              <w:rPr>
                <w:szCs w:val="22"/>
                <w:lang w:val="cs-CZ"/>
              </w:rPr>
            </w:pPr>
            <w:r>
              <w:rPr>
                <w:szCs w:val="22"/>
                <w:lang w:val="cs-CZ"/>
              </w:rPr>
              <w:t>Tučín 127, 751 16</w:t>
            </w:r>
          </w:p>
        </w:tc>
      </w:tr>
      <w:tr w:rsidR="00925744" w:rsidRPr="00BC0BDC" w14:paraId="5EE760B7" w14:textId="77777777" w:rsidTr="00991B1C">
        <w:trPr>
          <w:trHeight w:val="20"/>
          <w:jc w:val="right"/>
        </w:trPr>
        <w:tc>
          <w:tcPr>
            <w:tcW w:w="7355" w:type="dxa"/>
          </w:tcPr>
          <w:p w14:paraId="4AEF71A3" w14:textId="77777777" w:rsidR="00925744" w:rsidRPr="00BC0BDC" w:rsidRDefault="00925744" w:rsidP="00991B1C">
            <w:pPr>
              <w:pStyle w:val="Adresszeilentext"/>
              <w:jc w:val="right"/>
              <w:rPr>
                <w:lang w:val="cs-CZ"/>
              </w:rPr>
            </w:pPr>
            <w:r w:rsidRPr="00BC0BDC">
              <w:rPr>
                <w:lang w:val="cs-CZ"/>
              </w:rPr>
              <w:t>Poradce:</w:t>
            </w:r>
          </w:p>
        </w:tc>
      </w:tr>
      <w:tr w:rsidR="00925744" w:rsidRPr="00BC0BDC" w14:paraId="6B71C963" w14:textId="77777777" w:rsidTr="00991B1C">
        <w:trPr>
          <w:trHeight w:val="340"/>
          <w:jc w:val="right"/>
        </w:trPr>
        <w:tc>
          <w:tcPr>
            <w:tcW w:w="7355" w:type="dxa"/>
            <w:vAlign w:val="center"/>
          </w:tcPr>
          <w:p w14:paraId="6D7638E6" w14:textId="77777777" w:rsidR="00925744" w:rsidRPr="00BC0BDC" w:rsidRDefault="00925744" w:rsidP="00991B1C">
            <w:pPr>
              <w:widowControl w:val="0"/>
              <w:autoSpaceDE w:val="0"/>
              <w:autoSpaceDN w:val="0"/>
              <w:spacing w:after="0"/>
              <w:jc w:val="right"/>
              <w:rPr>
                <w:szCs w:val="22"/>
                <w:lang w:val="cs-CZ"/>
              </w:rPr>
            </w:pPr>
            <w:r>
              <w:rPr>
                <w:szCs w:val="22"/>
                <w:lang w:val="cs-CZ"/>
              </w:rPr>
              <w:t xml:space="preserve">Hana </w:t>
            </w:r>
            <w:proofErr w:type="spellStart"/>
            <w:r>
              <w:rPr>
                <w:szCs w:val="22"/>
                <w:lang w:val="cs-CZ"/>
              </w:rPr>
              <w:t>Radoňová</w:t>
            </w:r>
            <w:proofErr w:type="spellEnd"/>
          </w:p>
        </w:tc>
      </w:tr>
      <w:tr w:rsidR="00925744" w:rsidRPr="00BC0BDC" w14:paraId="66F57D4D" w14:textId="77777777" w:rsidTr="00991B1C">
        <w:trPr>
          <w:trHeight w:val="20"/>
          <w:jc w:val="right"/>
        </w:trPr>
        <w:tc>
          <w:tcPr>
            <w:tcW w:w="7355" w:type="dxa"/>
          </w:tcPr>
          <w:p w14:paraId="0747C24B" w14:textId="77777777" w:rsidR="00925744" w:rsidRPr="00BC0BDC" w:rsidRDefault="00925744" w:rsidP="00991B1C">
            <w:pPr>
              <w:pStyle w:val="Adresszeilentext"/>
              <w:jc w:val="right"/>
              <w:rPr>
                <w:lang w:val="cs-CZ"/>
              </w:rPr>
            </w:pPr>
            <w:r w:rsidRPr="00BC0BDC">
              <w:rPr>
                <w:lang w:val="cs-CZ"/>
              </w:rPr>
              <w:t>Datum:</w:t>
            </w:r>
          </w:p>
        </w:tc>
      </w:tr>
      <w:tr w:rsidR="00925744" w:rsidRPr="00BC0BDC" w14:paraId="6D8D8202" w14:textId="77777777" w:rsidTr="00991B1C">
        <w:trPr>
          <w:trHeight w:val="20"/>
          <w:jc w:val="right"/>
        </w:trPr>
        <w:tc>
          <w:tcPr>
            <w:tcW w:w="7355" w:type="dxa"/>
          </w:tcPr>
          <w:p w14:paraId="72D4ECCE" w14:textId="07ACB7DD" w:rsidR="00925744" w:rsidRPr="00BC0BDC" w:rsidRDefault="00925744" w:rsidP="00991B1C">
            <w:pPr>
              <w:widowControl w:val="0"/>
              <w:autoSpaceDE w:val="0"/>
              <w:autoSpaceDN w:val="0"/>
              <w:spacing w:after="0"/>
              <w:jc w:val="right"/>
              <w:rPr>
                <w:szCs w:val="22"/>
                <w:lang w:val="cs-CZ"/>
              </w:rPr>
            </w:pPr>
            <w:r>
              <w:rPr>
                <w:szCs w:val="22"/>
                <w:lang w:val="cs-CZ"/>
              </w:rPr>
              <w:t>23.10.2024</w:t>
            </w:r>
          </w:p>
        </w:tc>
      </w:tr>
    </w:tbl>
    <w:p w14:paraId="751578F1" w14:textId="77777777" w:rsidR="00C30833" w:rsidRPr="00A127D6" w:rsidRDefault="00C30833" w:rsidP="005C4E41">
      <w:pPr>
        <w:pStyle w:val="PPStandard"/>
        <w:rPr>
          <w:lang w:val="cs-CZ"/>
        </w:rPr>
      </w:pPr>
    </w:p>
    <w:p w14:paraId="53CDA74B" w14:textId="77777777" w:rsidR="0070428D" w:rsidRPr="00A127D6" w:rsidRDefault="0070428D" w:rsidP="005C4E41">
      <w:pPr>
        <w:pStyle w:val="PPStandard"/>
        <w:rPr>
          <w:lang w:val="cs-CZ"/>
        </w:rPr>
      </w:pPr>
    </w:p>
    <w:p w14:paraId="1397B7E6" w14:textId="77777777" w:rsidR="0070428D" w:rsidRPr="00A127D6" w:rsidRDefault="0036793F" w:rsidP="005C4E41">
      <w:pPr>
        <w:pStyle w:val="PPStandard"/>
        <w:rPr>
          <w:b/>
          <w:u w:val="single"/>
          <w:lang w:val="cs-CZ"/>
        </w:rPr>
      </w:pPr>
      <w:r w:rsidRPr="00A127D6">
        <w:rPr>
          <w:b/>
          <w:u w:val="single"/>
          <w:lang w:val="cs-CZ"/>
        </w:rPr>
        <w:t>Úvod</w:t>
      </w:r>
      <w:r w:rsidR="0070428D" w:rsidRPr="00A127D6">
        <w:rPr>
          <w:b/>
          <w:u w:val="single"/>
          <w:lang w:val="cs-CZ"/>
        </w:rPr>
        <w:t>:</w:t>
      </w:r>
    </w:p>
    <w:p w14:paraId="3E76A941" w14:textId="77777777" w:rsidR="00C54A32" w:rsidRPr="00A127D6" w:rsidRDefault="009C2C0C" w:rsidP="005C4E41">
      <w:pPr>
        <w:pStyle w:val="PPStandard"/>
        <w:rPr>
          <w:lang w:val="cs-CZ"/>
        </w:rPr>
      </w:pPr>
      <w:r w:rsidRPr="00A127D6">
        <w:rPr>
          <w:lang w:val="cs-CZ"/>
        </w:rPr>
        <w:t>V rámci</w:t>
      </w:r>
      <w:r w:rsidR="00B87561" w:rsidRPr="00A127D6">
        <w:rPr>
          <w:lang w:val="cs-CZ"/>
        </w:rPr>
        <w:t xml:space="preserve"> auditu </w:t>
      </w:r>
      <w:proofErr w:type="spellStart"/>
      <w:r w:rsidR="00B87561" w:rsidRPr="00A127D6">
        <w:rPr>
          <w:i/>
          <w:lang w:val="cs-CZ"/>
        </w:rPr>
        <w:t>familyfriendlycommunity</w:t>
      </w:r>
      <w:proofErr w:type="spellEnd"/>
      <w:r w:rsidR="00B87561" w:rsidRPr="00A127D6">
        <w:rPr>
          <w:i/>
          <w:lang w:val="cs-CZ"/>
        </w:rPr>
        <w:t xml:space="preserve"> </w:t>
      </w:r>
      <w:r w:rsidR="00B87561" w:rsidRPr="00A127D6">
        <w:rPr>
          <w:lang w:val="cs-CZ"/>
        </w:rPr>
        <w:t>vypracovala projektová skupina ná</w:t>
      </w:r>
      <w:r w:rsidRPr="00A127D6">
        <w:rPr>
          <w:lang w:val="cs-CZ"/>
        </w:rPr>
        <w:t xml:space="preserve">vrhy cílů a opatření k rozvoji </w:t>
      </w:r>
      <w:r w:rsidR="00B87561" w:rsidRPr="00A127D6">
        <w:rPr>
          <w:lang w:val="cs-CZ"/>
        </w:rPr>
        <w:t xml:space="preserve">prorodinného klimatu. Podpisem této Dohody o cílech </w:t>
      </w:r>
      <w:r w:rsidR="00A127D6" w:rsidRPr="00A127D6">
        <w:rPr>
          <w:lang w:val="cs-CZ"/>
        </w:rPr>
        <w:t xml:space="preserve">potvrzuje </w:t>
      </w:r>
      <w:r w:rsidR="00B87561" w:rsidRPr="00A127D6">
        <w:rPr>
          <w:lang w:val="cs-CZ"/>
        </w:rPr>
        <w:t xml:space="preserve">starosta a uvedení členové </w:t>
      </w:r>
      <w:r w:rsidR="00A127D6" w:rsidRPr="00A127D6">
        <w:rPr>
          <w:lang w:val="cs-CZ"/>
        </w:rPr>
        <w:t>voleného orgánu</w:t>
      </w:r>
      <w:r w:rsidR="00B87561" w:rsidRPr="00A127D6">
        <w:rPr>
          <w:lang w:val="cs-CZ"/>
        </w:rPr>
        <w:t xml:space="preserve"> </w:t>
      </w:r>
      <w:r w:rsidR="00CD7A85">
        <w:rPr>
          <w:lang w:val="cs-CZ"/>
        </w:rPr>
        <w:t>obce</w:t>
      </w:r>
      <w:r w:rsidR="00B87561" w:rsidRPr="00A127D6">
        <w:rPr>
          <w:lang w:val="cs-CZ"/>
        </w:rPr>
        <w:t xml:space="preserve">, že tato opatření budou zavedena. </w:t>
      </w:r>
    </w:p>
    <w:p w14:paraId="6947ED04" w14:textId="77777777" w:rsidR="009C2C0C" w:rsidRPr="00A127D6" w:rsidRDefault="009C2C0C" w:rsidP="00C91FD9">
      <w:pPr>
        <w:pStyle w:val="PPStandard"/>
        <w:rPr>
          <w:lang w:val="cs-CZ"/>
        </w:rPr>
      </w:pPr>
      <w:r w:rsidRPr="00A127D6">
        <w:rPr>
          <w:lang w:val="cs-CZ"/>
        </w:rPr>
        <w:t xml:space="preserve">Na základě této Dohody o cílech a formulářů v ní obsažených </w:t>
      </w:r>
      <w:r w:rsidR="00FC2B4C" w:rsidRPr="00A127D6">
        <w:rPr>
          <w:lang w:val="cs-CZ"/>
        </w:rPr>
        <w:t xml:space="preserve">obec každoročně </w:t>
      </w:r>
      <w:r w:rsidR="00CD7A85" w:rsidRPr="00A127D6">
        <w:rPr>
          <w:lang w:val="cs-CZ"/>
        </w:rPr>
        <w:t xml:space="preserve">sestaví </w:t>
      </w:r>
      <w:r w:rsidR="00FC2B4C" w:rsidRPr="00A127D6">
        <w:rPr>
          <w:lang w:val="cs-CZ"/>
        </w:rPr>
        <w:t>zprávu o pokrocích při zavádění jednotlivých opatření. Odchylky, změny nebo prodlení v r</w:t>
      </w:r>
      <w:r w:rsidR="00372763" w:rsidRPr="00A127D6">
        <w:rPr>
          <w:lang w:val="cs-CZ"/>
        </w:rPr>
        <w:t>e</w:t>
      </w:r>
      <w:r w:rsidR="00FC2B4C" w:rsidRPr="00A127D6">
        <w:rPr>
          <w:lang w:val="cs-CZ"/>
        </w:rPr>
        <w:t xml:space="preserve">alizaci cílů a opatření budou v této zprávě jasně </w:t>
      </w:r>
      <w:r w:rsidR="00372763" w:rsidRPr="00A127D6">
        <w:rPr>
          <w:lang w:val="cs-CZ"/>
        </w:rPr>
        <w:t>zdokumentovány.</w:t>
      </w:r>
    </w:p>
    <w:p w14:paraId="075C9A75" w14:textId="77777777" w:rsidR="00CD7A85" w:rsidRDefault="00CD7A85" w:rsidP="00B52E19">
      <w:pPr>
        <w:spacing w:line="336" w:lineRule="exact"/>
        <w:jc w:val="both"/>
        <w:rPr>
          <w:i/>
          <w:szCs w:val="22"/>
          <w:u w:val="single"/>
          <w:lang w:val="cs-CZ"/>
        </w:rPr>
      </w:pPr>
      <w:bookmarkStart w:id="0" w:name="_Toc148239725"/>
    </w:p>
    <w:p w14:paraId="069E327B" w14:textId="77777777" w:rsidR="00B52E19" w:rsidRPr="00CD7A85" w:rsidRDefault="0036793F" w:rsidP="00B52E19">
      <w:pPr>
        <w:spacing w:line="336" w:lineRule="exact"/>
        <w:jc w:val="both"/>
        <w:rPr>
          <w:i/>
          <w:szCs w:val="22"/>
          <w:lang w:val="cs-CZ"/>
        </w:rPr>
      </w:pPr>
      <w:r w:rsidRPr="00CD7A85">
        <w:rPr>
          <w:i/>
          <w:szCs w:val="22"/>
          <w:u w:val="single"/>
          <w:lang w:val="cs-CZ"/>
        </w:rPr>
        <w:t>Upozornění</w:t>
      </w:r>
      <w:r w:rsidR="00B52E19" w:rsidRPr="00CD7A85">
        <w:rPr>
          <w:i/>
          <w:szCs w:val="22"/>
          <w:lang w:val="cs-CZ"/>
        </w:rPr>
        <w:t>:</w:t>
      </w:r>
    </w:p>
    <w:p w14:paraId="7E034018" w14:textId="77777777" w:rsidR="00B52E19" w:rsidRPr="00A127D6" w:rsidRDefault="0036793F" w:rsidP="008628ED">
      <w:pPr>
        <w:numPr>
          <w:ilvl w:val="0"/>
          <w:numId w:val="4"/>
        </w:numPr>
        <w:tabs>
          <w:tab w:val="clear" w:pos="720"/>
        </w:tabs>
        <w:spacing w:after="0" w:line="336" w:lineRule="exact"/>
        <w:ind w:left="360"/>
        <w:jc w:val="both"/>
        <w:rPr>
          <w:szCs w:val="22"/>
          <w:lang w:val="cs-CZ"/>
        </w:rPr>
      </w:pPr>
      <w:r w:rsidRPr="00A127D6">
        <w:rPr>
          <w:szCs w:val="22"/>
          <w:lang w:val="cs-CZ"/>
        </w:rPr>
        <w:t>Pro každé opatření použijte samostatný formulář.</w:t>
      </w:r>
    </w:p>
    <w:p w14:paraId="5DBEC763" w14:textId="77777777" w:rsidR="0096741B" w:rsidRPr="00A127D6" w:rsidRDefault="0036793F" w:rsidP="008628ED">
      <w:pPr>
        <w:numPr>
          <w:ilvl w:val="0"/>
          <w:numId w:val="4"/>
        </w:numPr>
        <w:tabs>
          <w:tab w:val="clear" w:pos="720"/>
        </w:tabs>
        <w:spacing w:after="0" w:line="336" w:lineRule="exact"/>
        <w:ind w:left="360"/>
        <w:jc w:val="both"/>
        <w:rPr>
          <w:szCs w:val="22"/>
          <w:lang w:val="cs-CZ"/>
        </w:rPr>
      </w:pPr>
      <w:r w:rsidRPr="00A127D6">
        <w:rPr>
          <w:szCs w:val="22"/>
          <w:lang w:val="cs-CZ"/>
        </w:rPr>
        <w:t>Prázdné, nevyužité formuláře můžete smazat.</w:t>
      </w:r>
    </w:p>
    <w:p w14:paraId="7AF405BD" w14:textId="77777777" w:rsidR="0096741B" w:rsidRPr="00A127D6" w:rsidRDefault="0036793F" w:rsidP="008628ED">
      <w:pPr>
        <w:numPr>
          <w:ilvl w:val="0"/>
          <w:numId w:val="4"/>
        </w:numPr>
        <w:tabs>
          <w:tab w:val="clear" w:pos="720"/>
        </w:tabs>
        <w:spacing w:after="0" w:line="336" w:lineRule="exact"/>
        <w:ind w:left="360"/>
        <w:jc w:val="both"/>
        <w:rPr>
          <w:szCs w:val="22"/>
          <w:lang w:val="cs-CZ"/>
        </w:rPr>
      </w:pPr>
      <w:r w:rsidRPr="00A127D6">
        <w:rPr>
          <w:szCs w:val="22"/>
          <w:lang w:val="cs-CZ"/>
        </w:rPr>
        <w:t>Pokud budete potřebovat větší počet formulářů, zkopírujte nevyplněný formulář, připojte ho na konec dokumentu a očíslujte.</w:t>
      </w:r>
    </w:p>
    <w:p w14:paraId="7E8D2F9F" w14:textId="77777777" w:rsidR="008825B6" w:rsidRPr="00A127D6" w:rsidRDefault="008825B6" w:rsidP="00B52E19">
      <w:pPr>
        <w:spacing w:after="0" w:line="240" w:lineRule="auto"/>
        <w:rPr>
          <w:b/>
          <w:sz w:val="24"/>
          <w:lang w:val="cs-CZ"/>
        </w:rPr>
      </w:pPr>
    </w:p>
    <w:p w14:paraId="0968F2A8" w14:textId="77777777" w:rsidR="00D33078" w:rsidRPr="00A127D6" w:rsidRDefault="00D33078" w:rsidP="00B52E19">
      <w:pPr>
        <w:spacing w:after="0" w:line="240" w:lineRule="auto"/>
        <w:rPr>
          <w:b/>
          <w:sz w:val="24"/>
          <w:lang w:val="cs-CZ"/>
        </w:rPr>
        <w:sectPr w:rsidR="00D33078" w:rsidRPr="00A127D6" w:rsidSect="00CD7A85">
          <w:headerReference w:type="default" r:id="rId8"/>
          <w:footerReference w:type="default" r:id="rId9"/>
          <w:headerReference w:type="first" r:id="rId10"/>
          <w:footnotePr>
            <w:numFmt w:val="chicago"/>
          </w:footnotePr>
          <w:type w:val="continuous"/>
          <w:pgSz w:w="11906" w:h="16838" w:code="9"/>
          <w:pgMar w:top="1702" w:right="1134" w:bottom="851" w:left="1134" w:header="709" w:footer="454" w:gutter="0"/>
          <w:cols w:space="708"/>
          <w:titlePg/>
          <w:docGrid w:linePitch="360"/>
        </w:sectPr>
      </w:pPr>
    </w:p>
    <w:p w14:paraId="1A31CF4E" w14:textId="77777777" w:rsidR="00C200BA" w:rsidRDefault="00C91FD9" w:rsidP="00B52E19">
      <w:pPr>
        <w:spacing w:after="0" w:line="240" w:lineRule="auto"/>
        <w:rPr>
          <w:b/>
          <w:sz w:val="24"/>
          <w:lang w:val="cs-CZ"/>
        </w:rPr>
      </w:pPr>
      <w:r w:rsidRPr="00A127D6">
        <w:rPr>
          <w:b/>
          <w:sz w:val="24"/>
          <w:lang w:val="cs-CZ"/>
        </w:rPr>
        <w:br w:type="page"/>
      </w:r>
      <w:bookmarkEnd w:id="0"/>
    </w:p>
    <w:p w14:paraId="32D1A6AD" w14:textId="77777777" w:rsidR="00C200BA" w:rsidRDefault="00C200BA" w:rsidP="009F4391">
      <w:pPr>
        <w:spacing w:after="0" w:line="240" w:lineRule="auto"/>
        <w:rPr>
          <w:b/>
          <w:sz w:val="24"/>
          <w:lang w:val="cs-CZ"/>
        </w:rPr>
      </w:pPr>
    </w:p>
    <w:p w14:paraId="2FF3F79E" w14:textId="77777777" w:rsidR="00445C96" w:rsidRPr="00A127D6" w:rsidRDefault="00B044EC" w:rsidP="00445C96">
      <w:pPr>
        <w:spacing w:after="0" w:line="240" w:lineRule="auto"/>
        <w:ind w:left="284" w:hanging="426"/>
        <w:rPr>
          <w:b/>
          <w:sz w:val="24"/>
          <w:lang w:val="cs-CZ"/>
        </w:rPr>
      </w:pPr>
      <w:r w:rsidRPr="00A127D6">
        <w:rPr>
          <w:b/>
          <w:sz w:val="24"/>
          <w:lang w:val="cs-CZ"/>
        </w:rPr>
        <w:t>FORMULÁŘ</w:t>
      </w:r>
    </w:p>
    <w:p w14:paraId="3D6F27CA" w14:textId="1EAF1626" w:rsidR="00B044EC" w:rsidRPr="00A127D6" w:rsidRDefault="00B044EC" w:rsidP="00445C96">
      <w:pPr>
        <w:spacing w:after="0" w:line="240" w:lineRule="auto"/>
        <w:ind w:left="284" w:hanging="426"/>
        <w:rPr>
          <w:b/>
          <w:sz w:val="24"/>
          <w:lang w:val="cs-CZ"/>
        </w:rPr>
      </w:pPr>
      <w:r w:rsidRPr="00A127D6">
        <w:rPr>
          <w:b/>
          <w:sz w:val="24"/>
          <w:lang w:val="cs-CZ"/>
        </w:rPr>
        <w:t xml:space="preserve">Opatření č. </w:t>
      </w:r>
      <w:r w:rsidR="00CA3627">
        <w:rPr>
          <w:b/>
          <w:sz w:val="24"/>
          <w:lang w:val="cs-CZ"/>
        </w:rPr>
        <w:t>1</w:t>
      </w:r>
    </w:p>
    <w:p w14:paraId="6C563D7B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B044EC" w:rsidRPr="00A127D6" w14:paraId="5D259737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4381945D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Krátký název opatření</w:t>
            </w:r>
          </w:p>
        </w:tc>
      </w:tr>
      <w:tr w:rsidR="00B044EC" w:rsidRPr="00A127D6" w14:paraId="1F74D182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0626F43F" w14:textId="7F78201B" w:rsidR="00B044EC" w:rsidRPr="00A127D6" w:rsidRDefault="000C16B7" w:rsidP="00CF29D8">
            <w:pPr>
              <w:spacing w:after="0" w:line="240" w:lineRule="auto"/>
              <w:rPr>
                <w:sz w:val="20"/>
                <w:lang w:val="cs-CZ"/>
              </w:rPr>
            </w:pPr>
            <w:proofErr w:type="spellStart"/>
            <w:r w:rsidRPr="009034D8">
              <w:rPr>
                <w:sz w:val="20"/>
              </w:rPr>
              <w:t>Otevření</w:t>
            </w:r>
            <w:proofErr w:type="spellEnd"/>
            <w:r w:rsidRPr="009034D8">
              <w:rPr>
                <w:sz w:val="20"/>
              </w:rPr>
              <w:t xml:space="preserve"> </w:t>
            </w:r>
            <w:proofErr w:type="spellStart"/>
            <w:r w:rsidRPr="009034D8">
              <w:rPr>
                <w:sz w:val="20"/>
              </w:rPr>
              <w:t>dětského</w:t>
            </w:r>
            <w:proofErr w:type="spellEnd"/>
            <w:r w:rsidRPr="009034D8">
              <w:rPr>
                <w:sz w:val="20"/>
              </w:rPr>
              <w:t xml:space="preserve"> </w:t>
            </w:r>
            <w:proofErr w:type="spellStart"/>
            <w:r w:rsidRPr="009034D8">
              <w:rPr>
                <w:sz w:val="20"/>
              </w:rPr>
              <w:t>hřiště</w:t>
            </w:r>
            <w:proofErr w:type="spellEnd"/>
            <w:r w:rsidRPr="009034D8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– </w:t>
            </w:r>
            <w:proofErr w:type="spellStart"/>
            <w:r>
              <w:rPr>
                <w:sz w:val="20"/>
              </w:rPr>
              <w:t>mimo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komunikaci</w:t>
            </w:r>
            <w:proofErr w:type="spellEnd"/>
          </w:p>
        </w:tc>
      </w:tr>
      <w:tr w:rsidR="00B044EC" w:rsidRPr="00A127D6" w14:paraId="1C63FD8F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5F9619AD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Strategické zaměření – cíle opatření</w:t>
            </w:r>
          </w:p>
        </w:tc>
      </w:tr>
      <w:tr w:rsidR="00B044EC" w:rsidRPr="00A127D6" w14:paraId="660FF0A4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43030627" w14:textId="5BE0E3C8" w:rsidR="00B044EC" w:rsidRPr="00A127D6" w:rsidRDefault="000C16B7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Aktivita pro děti a děti z</w:t>
            </w:r>
            <w:r w:rsidR="00943011">
              <w:rPr>
                <w:sz w:val="20"/>
                <w:lang w:val="cs-CZ"/>
              </w:rPr>
              <w:t> </w:t>
            </w:r>
            <w:r>
              <w:rPr>
                <w:sz w:val="20"/>
                <w:lang w:val="cs-CZ"/>
              </w:rPr>
              <w:t>MŠ</w:t>
            </w:r>
            <w:r w:rsidR="00943011">
              <w:rPr>
                <w:sz w:val="20"/>
                <w:lang w:val="cs-CZ"/>
              </w:rPr>
              <w:t xml:space="preserve"> na bezpečném místě mimo komunikaci. </w:t>
            </w:r>
          </w:p>
        </w:tc>
      </w:tr>
      <w:tr w:rsidR="00B044EC" w:rsidRPr="00A127D6" w14:paraId="7D3ABC2B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0C8FA1B1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Krátký popis opatření</w:t>
            </w:r>
          </w:p>
        </w:tc>
      </w:tr>
      <w:tr w:rsidR="00B044EC" w:rsidRPr="00A127D6" w14:paraId="4725C266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5151B8A7" w14:textId="6FA97337" w:rsidR="00B044EC" w:rsidRPr="00A127D6" w:rsidRDefault="000C16B7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 xml:space="preserve">Zřízením dětského hřiště mimo komunikaci, nebude smyslem pouze děti zabavit, ale poskytnout jim i bezpečný herní prostor pro jejich zábavu, který bude podporovat rozvoj jejich pohybových schopností (síla, pružnost a koordinace), vynalézavosti, fantazii, sociálního rozvoje a smyslu pro hru. Zároveň bude sloužit i jako místo setkávání pro danou životní fázi. </w:t>
            </w:r>
          </w:p>
        </w:tc>
      </w:tr>
    </w:tbl>
    <w:p w14:paraId="0E9F93D5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4129"/>
        <w:gridCol w:w="474"/>
        <w:gridCol w:w="4671"/>
      </w:tblGrid>
      <w:tr w:rsidR="00B044EC" w:rsidRPr="00A127D6" w14:paraId="108EC0E8" w14:textId="77777777" w:rsidTr="00CF29D8">
        <w:trPr>
          <w:trHeight w:val="286"/>
        </w:trPr>
        <w:tc>
          <w:tcPr>
            <w:tcW w:w="9747" w:type="dxa"/>
            <w:gridSpan w:val="4"/>
            <w:tcBorders>
              <w:top w:val="single" w:sz="4" w:space="0" w:color="auto"/>
              <w:bottom w:val="nil"/>
            </w:tcBorders>
            <w:vAlign w:val="center"/>
          </w:tcPr>
          <w:p w14:paraId="1AF6FE84" w14:textId="77777777" w:rsidR="00B044EC" w:rsidRPr="00A127D6" w:rsidRDefault="00B044EC" w:rsidP="00CF29D8">
            <w:pPr>
              <w:spacing w:after="0" w:line="240" w:lineRule="auto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Cílová skupina – životní fáze (je možné zvolit více </w:t>
            </w:r>
            <w:proofErr w:type="gramStart"/>
            <w:r w:rsidRPr="00A127D6">
              <w:rPr>
                <w:b/>
                <w:sz w:val="20"/>
                <w:lang w:val="cs-CZ"/>
              </w:rPr>
              <w:t>variant)*</w:t>
            </w:r>
            <w:proofErr w:type="gramEnd"/>
          </w:p>
        </w:tc>
      </w:tr>
      <w:tr w:rsidR="00B044EC" w:rsidRPr="00A127D6" w14:paraId="7389FB7E" w14:textId="77777777" w:rsidTr="0039407C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F8B4B8A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DDBD02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Těhotenství a narození</w:t>
            </w:r>
            <w:r w:rsidR="00A127D6" w:rsidRPr="00A127D6">
              <w:rPr>
                <w:sz w:val="20"/>
                <w:lang w:val="cs-CZ"/>
              </w:rPr>
              <w:t xml:space="preserve"> dítěte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EA8C155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B0D97EC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Mladý člověk v procesu vzdělávání</w:t>
            </w:r>
          </w:p>
        </w:tc>
      </w:tr>
      <w:tr w:rsidR="00B044EC" w:rsidRPr="00A127D6" w14:paraId="184D3C52" w14:textId="77777777" w:rsidTr="0039407C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F820AE9" w14:textId="5CB610EA" w:rsidR="00B044EC" w:rsidRPr="00A127D6" w:rsidRDefault="000C16B7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E9431F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Rodina s kojencem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1C0B1C3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87053D7" w14:textId="77777777" w:rsidR="00B044EC" w:rsidRPr="00A127D6" w:rsidRDefault="00B044EC" w:rsidP="00A127D6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 xml:space="preserve">Období po </w:t>
            </w:r>
            <w:r w:rsidR="00A127D6" w:rsidRPr="00A127D6">
              <w:rPr>
                <w:sz w:val="20"/>
                <w:lang w:val="cs-CZ"/>
              </w:rPr>
              <w:t>aktivním rodičovství</w:t>
            </w:r>
          </w:p>
        </w:tc>
      </w:tr>
      <w:tr w:rsidR="00B044EC" w:rsidRPr="00A127D6" w14:paraId="732127D5" w14:textId="77777777" w:rsidTr="0039407C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60FC7C4" w14:textId="4FB3C20A" w:rsidR="00B044EC" w:rsidRPr="00A127D6" w:rsidRDefault="000C16B7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6F89F7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Malé dítě do tří let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00C8175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ACF05DF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Senioři/</w:t>
            </w:r>
            <w:proofErr w:type="spellStart"/>
            <w:r w:rsidRPr="00A127D6">
              <w:rPr>
                <w:sz w:val="20"/>
                <w:lang w:val="cs-CZ"/>
              </w:rPr>
              <w:t>ky</w:t>
            </w:r>
            <w:proofErr w:type="spellEnd"/>
          </w:p>
        </w:tc>
      </w:tr>
      <w:tr w:rsidR="00B044EC" w:rsidRPr="00A127D6" w14:paraId="135A461A" w14:textId="77777777" w:rsidTr="0039407C">
        <w:trPr>
          <w:trHeight w:val="413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A020C8A" w14:textId="3E27DC17" w:rsidR="00B044EC" w:rsidRPr="00A127D6" w:rsidRDefault="000C16B7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A7F535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Dítě v mateřské škole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576BB63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06FF833C" w14:textId="77777777" w:rsidR="00B044EC" w:rsidRPr="00A127D6" w:rsidRDefault="00B044EC" w:rsidP="00CF29D8">
            <w:pPr>
              <w:spacing w:after="0" w:line="240" w:lineRule="auto"/>
              <w:jc w:val="both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Lidé se zvláštními potřebami</w:t>
            </w:r>
          </w:p>
        </w:tc>
      </w:tr>
      <w:tr w:rsidR="00B044EC" w:rsidRPr="00A127D6" w14:paraId="47059165" w14:textId="77777777" w:rsidTr="0039407C">
        <w:trPr>
          <w:trHeight w:val="388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9401ADB" w14:textId="1A332BC2" w:rsidR="00B044EC" w:rsidRPr="00A127D6" w:rsidRDefault="000C16B7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2FB01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Dítě školního věku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9743F16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A51439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Společně pro všechny životní fáze</w:t>
            </w:r>
          </w:p>
        </w:tc>
      </w:tr>
    </w:tbl>
    <w:p w14:paraId="3BA79C7E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276"/>
        <w:gridCol w:w="425"/>
        <w:gridCol w:w="1276"/>
        <w:gridCol w:w="425"/>
        <w:gridCol w:w="814"/>
        <w:gridCol w:w="1170"/>
        <w:gridCol w:w="426"/>
        <w:gridCol w:w="744"/>
        <w:gridCol w:w="902"/>
        <w:gridCol w:w="196"/>
        <w:gridCol w:w="426"/>
        <w:gridCol w:w="1275"/>
      </w:tblGrid>
      <w:tr w:rsidR="00B044EC" w:rsidRPr="00A127D6" w14:paraId="253E17AF" w14:textId="77777777" w:rsidTr="00CF29D8">
        <w:tc>
          <w:tcPr>
            <w:tcW w:w="9747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14:paraId="282B6E95" w14:textId="77777777" w:rsidR="00B044EC" w:rsidRPr="00A127D6" w:rsidRDefault="00B044EC" w:rsidP="00CF29D8">
            <w:pPr>
              <w:spacing w:after="0" w:line="240" w:lineRule="auto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Příslušnost obce*</w:t>
            </w:r>
          </w:p>
        </w:tc>
      </w:tr>
      <w:tr w:rsidR="00B044EC" w:rsidRPr="00A127D6" w14:paraId="7060D629" w14:textId="77777777" w:rsidTr="0039407C">
        <w:trPr>
          <w:trHeight w:val="328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A1F47F9" w14:textId="38227D4E" w:rsidR="00B044EC" w:rsidRPr="00A127D6" w:rsidRDefault="000C16B7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90C85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plná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5024E31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E7BA8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částečné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35A84F2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AF222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jen koordinace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317E15D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D6C8D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jen iniciace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7AA26CE" w14:textId="77777777" w:rsidR="00B044EC" w:rsidRPr="00A127D6" w:rsidRDefault="00B044EC" w:rsidP="00CF29D8">
            <w:pPr>
              <w:spacing w:after="0" w:line="240" w:lineRule="auto"/>
              <w:ind w:left="-491" w:firstLine="491"/>
              <w:rPr>
                <w:sz w:val="20"/>
                <w:lang w:val="cs-C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6E8D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jiná</w:t>
            </w:r>
          </w:p>
        </w:tc>
      </w:tr>
      <w:tr w:rsidR="00B044EC" w:rsidRPr="00A127D6" w14:paraId="2A1C23C4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13"/>
            <w:tcBorders>
              <w:bottom w:val="single" w:sz="4" w:space="0" w:color="auto"/>
            </w:tcBorders>
          </w:tcPr>
          <w:p w14:paraId="4E04D2E9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Příslušnost </w:t>
            </w:r>
            <w:proofErr w:type="gramStart"/>
            <w:r w:rsidRPr="00A127D6">
              <w:rPr>
                <w:b/>
                <w:sz w:val="20"/>
                <w:lang w:val="cs-CZ"/>
              </w:rPr>
              <w:t>obce - popis</w:t>
            </w:r>
            <w:proofErr w:type="gramEnd"/>
            <w:r w:rsidRPr="00A127D6">
              <w:rPr>
                <w:b/>
                <w:sz w:val="20"/>
                <w:lang w:val="cs-CZ"/>
              </w:rPr>
              <w:t>**</w:t>
            </w:r>
          </w:p>
        </w:tc>
      </w:tr>
      <w:tr w:rsidR="00B044EC" w:rsidRPr="00A127D6" w14:paraId="2D2EF12F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63"/>
        </w:trPr>
        <w:tc>
          <w:tcPr>
            <w:tcW w:w="9747" w:type="dxa"/>
            <w:gridSpan w:val="13"/>
            <w:shd w:val="clear" w:color="auto" w:fill="F3F3F3"/>
            <w:vAlign w:val="center"/>
          </w:tcPr>
          <w:p w14:paraId="1494D7FE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</w:tr>
      <w:tr w:rsidR="00B044EC" w:rsidRPr="00A127D6" w14:paraId="19B2A74F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56"/>
        </w:trPr>
        <w:tc>
          <w:tcPr>
            <w:tcW w:w="4608" w:type="dxa"/>
            <w:gridSpan w:val="6"/>
            <w:vAlign w:val="center"/>
          </w:tcPr>
          <w:p w14:paraId="7CE75D9B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Iniciátor (kdo s tím přišel) ***</w:t>
            </w:r>
          </w:p>
        </w:tc>
        <w:tc>
          <w:tcPr>
            <w:tcW w:w="5139" w:type="dxa"/>
            <w:gridSpan w:val="7"/>
            <w:shd w:val="clear" w:color="auto" w:fill="F3F3F3"/>
            <w:vAlign w:val="center"/>
          </w:tcPr>
          <w:p w14:paraId="52FEF2BA" w14:textId="3D511646" w:rsidR="00B044EC" w:rsidRPr="00A127D6" w:rsidRDefault="000C16B7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rodiče</w:t>
            </w:r>
          </w:p>
        </w:tc>
      </w:tr>
      <w:tr w:rsidR="00B044EC" w:rsidRPr="00A127D6" w14:paraId="2D5FBF45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60"/>
        </w:trPr>
        <w:tc>
          <w:tcPr>
            <w:tcW w:w="4608" w:type="dxa"/>
            <w:gridSpan w:val="6"/>
          </w:tcPr>
          <w:p w14:paraId="75C93E17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Osoba odpovědná za audit (za opatření)</w:t>
            </w:r>
          </w:p>
        </w:tc>
        <w:tc>
          <w:tcPr>
            <w:tcW w:w="5139" w:type="dxa"/>
            <w:gridSpan w:val="7"/>
            <w:shd w:val="clear" w:color="auto" w:fill="F3F3F3"/>
          </w:tcPr>
          <w:p w14:paraId="445FE1A1" w14:textId="12586543" w:rsidR="00B044EC" w:rsidRPr="00A127D6" w:rsidRDefault="000C16B7" w:rsidP="00CF29D8">
            <w:pPr>
              <w:spacing w:before="60" w:after="6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Jiří Řezníček</w:t>
            </w:r>
          </w:p>
        </w:tc>
      </w:tr>
      <w:tr w:rsidR="00B044EC" w:rsidRPr="00A127D6" w14:paraId="045BBFD3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5"/>
        </w:trPr>
        <w:tc>
          <w:tcPr>
            <w:tcW w:w="4608" w:type="dxa"/>
            <w:gridSpan w:val="6"/>
          </w:tcPr>
          <w:p w14:paraId="4D39957A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Časový plán projektu</w:t>
            </w:r>
          </w:p>
        </w:tc>
        <w:tc>
          <w:tcPr>
            <w:tcW w:w="1170" w:type="dxa"/>
          </w:tcPr>
          <w:p w14:paraId="35285A3D" w14:textId="77777777" w:rsidR="00B044EC" w:rsidRPr="00A127D6" w:rsidRDefault="00B044EC" w:rsidP="00CF29D8">
            <w:pPr>
              <w:spacing w:after="0" w:line="240" w:lineRule="auto"/>
              <w:jc w:val="center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Začátek</w:t>
            </w:r>
          </w:p>
        </w:tc>
        <w:tc>
          <w:tcPr>
            <w:tcW w:w="1170" w:type="dxa"/>
            <w:gridSpan w:val="2"/>
            <w:shd w:val="clear" w:color="auto" w:fill="F3F3F3"/>
          </w:tcPr>
          <w:p w14:paraId="681AA5BB" w14:textId="1D7F4265" w:rsidR="00B044EC" w:rsidRPr="00A127D6" w:rsidRDefault="000C16B7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2026</w:t>
            </w:r>
          </w:p>
        </w:tc>
        <w:tc>
          <w:tcPr>
            <w:tcW w:w="902" w:type="dxa"/>
          </w:tcPr>
          <w:p w14:paraId="6154F363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Konec</w:t>
            </w:r>
          </w:p>
        </w:tc>
        <w:tc>
          <w:tcPr>
            <w:tcW w:w="1897" w:type="dxa"/>
            <w:gridSpan w:val="3"/>
            <w:shd w:val="clear" w:color="auto" w:fill="F3F3F3"/>
          </w:tcPr>
          <w:p w14:paraId="130A11DB" w14:textId="21663261" w:rsidR="00B044EC" w:rsidRPr="00A127D6" w:rsidRDefault="000C16B7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2027</w:t>
            </w:r>
          </w:p>
        </w:tc>
      </w:tr>
    </w:tbl>
    <w:p w14:paraId="4EDABD25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B044EC" w:rsidRPr="00A127D6" w14:paraId="17536316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389716D3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Jiné (např. nezbytné zdroje obce)</w:t>
            </w:r>
          </w:p>
        </w:tc>
      </w:tr>
      <w:tr w:rsidR="00B044EC" w:rsidRPr="00A127D6" w14:paraId="119C7A20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750D12F0" w14:textId="69A5F9C9" w:rsidR="00B044EC" w:rsidRPr="00A127D6" w:rsidRDefault="000C16B7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 xml:space="preserve">Rozpočet obce </w:t>
            </w:r>
          </w:p>
        </w:tc>
      </w:tr>
    </w:tbl>
    <w:p w14:paraId="3B05D7B2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2"/>
        <w:gridCol w:w="4235"/>
      </w:tblGrid>
      <w:tr w:rsidR="00B044EC" w:rsidRPr="00A127D6" w14:paraId="3B5032F4" w14:textId="77777777" w:rsidTr="00CF29D8">
        <w:tc>
          <w:tcPr>
            <w:tcW w:w="5512" w:type="dxa"/>
            <w:tcBorders>
              <w:top w:val="single" w:sz="4" w:space="0" w:color="auto"/>
            </w:tcBorders>
          </w:tcPr>
          <w:p w14:paraId="6A3098BC" w14:textId="77777777" w:rsidR="00B044EC" w:rsidRPr="00A127D6" w:rsidRDefault="00B044EC" w:rsidP="00A127D6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Rozhodnutí </w:t>
            </w:r>
            <w:r w:rsidR="003D7938">
              <w:rPr>
                <w:b/>
                <w:sz w:val="20"/>
                <w:lang w:val="cs-CZ"/>
              </w:rPr>
              <w:t>voleného orgánu obce ze dne:</w:t>
            </w:r>
          </w:p>
        </w:tc>
        <w:tc>
          <w:tcPr>
            <w:tcW w:w="4235" w:type="dxa"/>
            <w:tcBorders>
              <w:top w:val="single" w:sz="4" w:space="0" w:color="auto"/>
            </w:tcBorders>
            <w:shd w:val="clear" w:color="auto" w:fill="F3F3F3"/>
          </w:tcPr>
          <w:p w14:paraId="656052AA" w14:textId="24085356" w:rsidR="00B044EC" w:rsidRPr="00A127D6" w:rsidRDefault="000C16B7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14.10.2024</w:t>
            </w:r>
          </w:p>
        </w:tc>
      </w:tr>
    </w:tbl>
    <w:p w14:paraId="0EBF8366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p w14:paraId="6420A1D7" w14:textId="77777777" w:rsidR="00B044EC" w:rsidRPr="00A127D6" w:rsidRDefault="00B044EC" w:rsidP="0033435B">
      <w:pPr>
        <w:spacing w:after="0" w:line="240" w:lineRule="auto"/>
        <w:ind w:left="284" w:hanging="426"/>
        <w:jc w:val="both"/>
        <w:rPr>
          <w:sz w:val="18"/>
          <w:lang w:val="cs-CZ"/>
        </w:rPr>
      </w:pPr>
      <w:r w:rsidRPr="00A127D6">
        <w:rPr>
          <w:sz w:val="18"/>
          <w:lang w:val="cs-CZ"/>
        </w:rPr>
        <w:t>*</w:t>
      </w:r>
      <w:r w:rsidRPr="00A127D6">
        <w:rPr>
          <w:sz w:val="18"/>
          <w:lang w:val="cs-CZ"/>
        </w:rPr>
        <w:tab/>
        <w:t>Výběr proveďte křížkem v poli vlevo od textu</w:t>
      </w:r>
    </w:p>
    <w:p w14:paraId="52EDA160" w14:textId="77777777" w:rsidR="00B044EC" w:rsidRPr="00A127D6" w:rsidRDefault="00B044EC" w:rsidP="0033435B">
      <w:pPr>
        <w:spacing w:after="0" w:line="240" w:lineRule="auto"/>
        <w:ind w:left="284" w:hanging="426"/>
        <w:jc w:val="both"/>
        <w:rPr>
          <w:sz w:val="18"/>
          <w:lang w:val="cs-CZ"/>
        </w:rPr>
      </w:pPr>
      <w:r w:rsidRPr="00A127D6">
        <w:rPr>
          <w:sz w:val="18"/>
          <w:lang w:val="cs-CZ"/>
        </w:rPr>
        <w:t xml:space="preserve">** </w:t>
      </w:r>
      <w:r w:rsidRPr="00A127D6">
        <w:rPr>
          <w:sz w:val="18"/>
          <w:lang w:val="cs-CZ"/>
        </w:rPr>
        <w:tab/>
        <w:t>Vyplňte pouze v případě, že příslušnost obce je „částečná“, „jen koordinační“, „jen iniciační“ nebo „jiná“</w:t>
      </w:r>
    </w:p>
    <w:p w14:paraId="0154CBC7" w14:textId="77777777" w:rsidR="00445C96" w:rsidRPr="00A127D6" w:rsidRDefault="00B044EC" w:rsidP="0033435B">
      <w:pPr>
        <w:spacing w:after="0" w:line="240" w:lineRule="auto"/>
        <w:ind w:left="284" w:hanging="426"/>
        <w:jc w:val="both"/>
        <w:rPr>
          <w:lang w:val="cs-CZ"/>
        </w:rPr>
      </w:pPr>
      <w:r w:rsidRPr="00A127D6">
        <w:rPr>
          <w:sz w:val="18"/>
          <w:lang w:val="cs-CZ"/>
        </w:rPr>
        <w:t xml:space="preserve">*** </w:t>
      </w:r>
      <w:r w:rsidRPr="00A127D6">
        <w:rPr>
          <w:sz w:val="18"/>
          <w:lang w:val="cs-CZ"/>
        </w:rPr>
        <w:tab/>
      </w:r>
      <w:r w:rsidRPr="00A127D6">
        <w:rPr>
          <w:sz w:val="18"/>
          <w:u w:val="single"/>
          <w:lang w:val="cs-CZ"/>
        </w:rPr>
        <w:t>Příklad</w:t>
      </w:r>
      <w:r w:rsidRPr="00A127D6">
        <w:rPr>
          <w:sz w:val="18"/>
          <w:lang w:val="cs-CZ"/>
        </w:rPr>
        <w:t xml:space="preserve">: Spolek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 xml:space="preserve">, podnik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 xml:space="preserve">, organizace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>, církev, občanská iniciativa jedn</w:t>
      </w:r>
      <w:r w:rsidR="00CD7A85">
        <w:rPr>
          <w:sz w:val="18"/>
          <w:lang w:val="cs-CZ"/>
        </w:rPr>
        <w:t>o</w:t>
      </w:r>
      <w:r w:rsidRPr="00A127D6">
        <w:rPr>
          <w:sz w:val="18"/>
          <w:lang w:val="cs-CZ"/>
        </w:rPr>
        <w:t>tlivce atd.</w:t>
      </w:r>
    </w:p>
    <w:p w14:paraId="2D1A33FC" w14:textId="77777777" w:rsidR="00445C96" w:rsidRPr="00A127D6" w:rsidRDefault="00445C96" w:rsidP="00445C96">
      <w:pPr>
        <w:spacing w:after="0" w:line="240" w:lineRule="auto"/>
        <w:ind w:left="284" w:hanging="426"/>
        <w:rPr>
          <w:lang w:val="cs-CZ"/>
        </w:rPr>
      </w:pPr>
    </w:p>
    <w:p w14:paraId="61492835" w14:textId="77777777" w:rsidR="00445C96" w:rsidRPr="00A127D6" w:rsidRDefault="00445C96" w:rsidP="00445C96">
      <w:pPr>
        <w:spacing w:after="0" w:line="240" w:lineRule="auto"/>
        <w:ind w:left="284" w:hanging="426"/>
        <w:rPr>
          <w:lang w:val="cs-CZ"/>
        </w:rPr>
      </w:pPr>
    </w:p>
    <w:p w14:paraId="4E98608B" w14:textId="77777777" w:rsidR="00445C96" w:rsidRPr="00A127D6" w:rsidRDefault="00445C96" w:rsidP="00445C96">
      <w:pPr>
        <w:spacing w:after="0" w:line="240" w:lineRule="auto"/>
        <w:ind w:left="284" w:hanging="426"/>
        <w:rPr>
          <w:lang w:val="cs-CZ"/>
        </w:rPr>
      </w:pPr>
    </w:p>
    <w:p w14:paraId="46BC8A37" w14:textId="77777777" w:rsidR="00445C96" w:rsidRPr="00A127D6" w:rsidRDefault="00445C96" w:rsidP="00445C96">
      <w:pPr>
        <w:spacing w:after="0" w:line="240" w:lineRule="auto"/>
        <w:ind w:left="284" w:hanging="426"/>
        <w:rPr>
          <w:lang w:val="cs-CZ"/>
        </w:rPr>
      </w:pPr>
    </w:p>
    <w:p w14:paraId="4A0F3207" w14:textId="77777777" w:rsidR="00445C96" w:rsidRPr="00A127D6" w:rsidRDefault="00445C96" w:rsidP="00445C96">
      <w:pPr>
        <w:spacing w:after="0" w:line="240" w:lineRule="auto"/>
        <w:ind w:left="284" w:hanging="426"/>
        <w:rPr>
          <w:lang w:val="cs-CZ"/>
        </w:rPr>
      </w:pPr>
    </w:p>
    <w:p w14:paraId="43FF0C69" w14:textId="77777777" w:rsidR="00445C96" w:rsidRPr="00A127D6" w:rsidRDefault="00445C96" w:rsidP="00445C96">
      <w:pPr>
        <w:spacing w:after="0" w:line="240" w:lineRule="auto"/>
        <w:ind w:left="284" w:hanging="426"/>
        <w:rPr>
          <w:lang w:val="cs-CZ"/>
        </w:rPr>
      </w:pPr>
    </w:p>
    <w:p w14:paraId="2A8BF821" w14:textId="77777777" w:rsidR="00445C96" w:rsidRPr="00A127D6" w:rsidRDefault="00445C96" w:rsidP="00445C96">
      <w:pPr>
        <w:spacing w:after="0" w:line="240" w:lineRule="auto"/>
        <w:ind w:left="284" w:hanging="426"/>
        <w:rPr>
          <w:lang w:val="cs-CZ"/>
        </w:rPr>
      </w:pPr>
    </w:p>
    <w:p w14:paraId="56BAD79D" w14:textId="77777777" w:rsidR="00445C96" w:rsidRPr="00A127D6" w:rsidRDefault="00445C96" w:rsidP="00445C96">
      <w:pPr>
        <w:spacing w:after="0" w:line="240" w:lineRule="auto"/>
        <w:ind w:left="284" w:hanging="426"/>
        <w:rPr>
          <w:lang w:val="cs-CZ"/>
        </w:rPr>
      </w:pPr>
    </w:p>
    <w:p w14:paraId="58EE82C4" w14:textId="77777777" w:rsidR="00445C96" w:rsidRPr="00A127D6" w:rsidRDefault="00445C96" w:rsidP="00445C96">
      <w:pPr>
        <w:spacing w:after="0" w:line="240" w:lineRule="auto"/>
        <w:ind w:left="284" w:hanging="426"/>
        <w:rPr>
          <w:lang w:val="cs-CZ"/>
        </w:rPr>
      </w:pPr>
    </w:p>
    <w:p w14:paraId="511B8626" w14:textId="77777777" w:rsidR="00445C96" w:rsidRPr="00A127D6" w:rsidRDefault="00445C96" w:rsidP="00445C96">
      <w:pPr>
        <w:spacing w:after="0" w:line="240" w:lineRule="auto"/>
        <w:ind w:left="284" w:hanging="426"/>
        <w:rPr>
          <w:lang w:val="cs-CZ"/>
        </w:rPr>
      </w:pPr>
    </w:p>
    <w:p w14:paraId="27F63DB1" w14:textId="77777777" w:rsidR="00445C96" w:rsidRPr="00A127D6" w:rsidRDefault="00445C96" w:rsidP="00445C96">
      <w:pPr>
        <w:spacing w:after="0" w:line="240" w:lineRule="auto"/>
        <w:ind w:left="284" w:hanging="426"/>
        <w:rPr>
          <w:lang w:val="cs-CZ"/>
        </w:rPr>
      </w:pPr>
    </w:p>
    <w:p w14:paraId="2CA979A2" w14:textId="77777777" w:rsidR="00445C96" w:rsidRPr="00A127D6" w:rsidRDefault="00445C96" w:rsidP="00445C96">
      <w:pPr>
        <w:spacing w:after="0" w:line="240" w:lineRule="auto"/>
        <w:ind w:left="284" w:hanging="426"/>
        <w:rPr>
          <w:lang w:val="cs-CZ"/>
        </w:rPr>
      </w:pPr>
    </w:p>
    <w:p w14:paraId="6C1D2EC5" w14:textId="3BE647DC" w:rsidR="00445C96" w:rsidRPr="00A127D6" w:rsidRDefault="00445C96" w:rsidP="0086260D">
      <w:pPr>
        <w:spacing w:after="0" w:line="240" w:lineRule="auto"/>
        <w:rPr>
          <w:b/>
          <w:sz w:val="24"/>
          <w:lang w:val="cs-CZ"/>
        </w:rPr>
      </w:pPr>
      <w:r w:rsidRPr="00A127D6">
        <w:rPr>
          <w:b/>
          <w:sz w:val="24"/>
          <w:lang w:val="cs-CZ"/>
        </w:rPr>
        <w:t>FORMULÁŘ</w:t>
      </w:r>
    </w:p>
    <w:p w14:paraId="36982F7B" w14:textId="708EB1EC" w:rsidR="00B044EC" w:rsidRPr="00A127D6" w:rsidRDefault="00445C96" w:rsidP="00445C96">
      <w:pPr>
        <w:spacing w:after="0" w:line="240" w:lineRule="auto"/>
        <w:ind w:left="284" w:hanging="426"/>
        <w:rPr>
          <w:b/>
          <w:sz w:val="24"/>
          <w:lang w:val="cs-CZ"/>
        </w:rPr>
      </w:pPr>
      <w:r w:rsidRPr="00A127D6">
        <w:rPr>
          <w:b/>
          <w:sz w:val="24"/>
          <w:lang w:val="cs-CZ"/>
        </w:rPr>
        <w:t xml:space="preserve">Opatření č. </w:t>
      </w:r>
      <w:r w:rsidR="00CA3627">
        <w:rPr>
          <w:b/>
          <w:sz w:val="24"/>
          <w:lang w:val="cs-CZ"/>
        </w:rPr>
        <w:t>2</w:t>
      </w:r>
    </w:p>
    <w:p w14:paraId="07625B87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B044EC" w:rsidRPr="00A127D6" w14:paraId="269A5716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635DF55A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Krátký název opatření</w:t>
            </w:r>
          </w:p>
        </w:tc>
      </w:tr>
      <w:tr w:rsidR="00B044EC" w:rsidRPr="00A127D6" w14:paraId="7E33F118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0A0BB539" w14:textId="632D9541" w:rsidR="00B044EC" w:rsidRPr="00A127D6" w:rsidRDefault="006B3AEF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Kolotoč – na dětské hřiště</w:t>
            </w:r>
          </w:p>
        </w:tc>
      </w:tr>
      <w:tr w:rsidR="00B044EC" w:rsidRPr="00A127D6" w14:paraId="2368D87C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29B51810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Strategické zaměření – cíle opatření</w:t>
            </w:r>
          </w:p>
        </w:tc>
      </w:tr>
      <w:tr w:rsidR="00B044EC" w:rsidRPr="00A127D6" w14:paraId="7842377A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0845C925" w14:textId="3D155DDB" w:rsidR="00B044EC" w:rsidRPr="00A127D6" w:rsidRDefault="006B3AEF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Děti ze ZŠ Želatovice – namalované přání žáka</w:t>
            </w:r>
            <w:r w:rsidR="00943011">
              <w:rPr>
                <w:sz w:val="20"/>
                <w:lang w:val="cs-CZ"/>
              </w:rPr>
              <w:t xml:space="preserve">. Cílem je větší vyžití venku než u PC. </w:t>
            </w:r>
          </w:p>
        </w:tc>
      </w:tr>
      <w:tr w:rsidR="00B044EC" w:rsidRPr="00A127D6" w14:paraId="6FACB588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1F573583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Krátký popis opatření</w:t>
            </w:r>
          </w:p>
        </w:tc>
      </w:tr>
      <w:tr w:rsidR="00B044EC" w:rsidRPr="00A127D6" w14:paraId="2655A774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4FBD2588" w14:textId="73762E7C" w:rsidR="00B044EC" w:rsidRPr="00A127D6" w:rsidRDefault="006B3AEF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 xml:space="preserve">Kolotoč na dětském hřišti slouží k rozvoji síly a zlepšování rovnováhy. Tím, že je přímo přáním jednoho z žáků ZŠ toto vnímáme jako velkou příležitost, kdy je daný kolotoč více vytáhne ven a bude </w:t>
            </w:r>
            <w:r w:rsidR="00943011">
              <w:rPr>
                <w:sz w:val="20"/>
                <w:lang w:val="cs-CZ"/>
              </w:rPr>
              <w:t>se</w:t>
            </w:r>
            <w:r>
              <w:rPr>
                <w:sz w:val="20"/>
                <w:lang w:val="cs-CZ"/>
              </w:rPr>
              <w:t xml:space="preserve"> více času trávit venku se svými spolužáky než u PC a her. Stmelování </w:t>
            </w:r>
            <w:r w:rsidR="00943011">
              <w:rPr>
                <w:sz w:val="20"/>
                <w:lang w:val="cs-CZ"/>
              </w:rPr>
              <w:t>a potkávání mládeže.</w:t>
            </w:r>
            <w:r>
              <w:rPr>
                <w:sz w:val="20"/>
                <w:lang w:val="cs-CZ"/>
              </w:rPr>
              <w:t xml:space="preserve"> </w:t>
            </w:r>
          </w:p>
        </w:tc>
      </w:tr>
    </w:tbl>
    <w:p w14:paraId="3F05C6D6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4129"/>
        <w:gridCol w:w="474"/>
        <w:gridCol w:w="4671"/>
      </w:tblGrid>
      <w:tr w:rsidR="00B044EC" w:rsidRPr="00A127D6" w14:paraId="1D43C3DB" w14:textId="77777777" w:rsidTr="00CF29D8">
        <w:trPr>
          <w:trHeight w:val="286"/>
        </w:trPr>
        <w:tc>
          <w:tcPr>
            <w:tcW w:w="9747" w:type="dxa"/>
            <w:gridSpan w:val="4"/>
            <w:tcBorders>
              <w:top w:val="single" w:sz="4" w:space="0" w:color="auto"/>
              <w:bottom w:val="nil"/>
            </w:tcBorders>
            <w:vAlign w:val="center"/>
          </w:tcPr>
          <w:p w14:paraId="5BA9D456" w14:textId="77777777" w:rsidR="00B044EC" w:rsidRPr="00A127D6" w:rsidRDefault="00B044EC" w:rsidP="00CF29D8">
            <w:pPr>
              <w:spacing w:after="0" w:line="240" w:lineRule="auto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Cílová skupina – životní fáze (je možné zvolit více </w:t>
            </w:r>
            <w:proofErr w:type="gramStart"/>
            <w:r w:rsidRPr="00A127D6">
              <w:rPr>
                <w:b/>
                <w:sz w:val="20"/>
                <w:lang w:val="cs-CZ"/>
              </w:rPr>
              <w:t>variant)*</w:t>
            </w:r>
            <w:proofErr w:type="gramEnd"/>
          </w:p>
        </w:tc>
      </w:tr>
      <w:tr w:rsidR="00B044EC" w:rsidRPr="00A127D6" w14:paraId="3EEECCFC" w14:textId="77777777" w:rsidTr="0039407C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BBD6F84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BF551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Těhotenství a narození</w:t>
            </w:r>
            <w:r w:rsidR="00A127D6" w:rsidRPr="00A127D6">
              <w:rPr>
                <w:sz w:val="20"/>
                <w:lang w:val="cs-CZ"/>
              </w:rPr>
              <w:t xml:space="preserve"> dítěte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1AF0083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1B3847E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Mladý člověk v procesu vzdělávání</w:t>
            </w:r>
          </w:p>
        </w:tc>
      </w:tr>
      <w:tr w:rsidR="00B044EC" w:rsidRPr="00A127D6" w14:paraId="7F9848AC" w14:textId="77777777" w:rsidTr="0039407C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A3AB902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D87D48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Rodina s kojencem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14B2127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A43A186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Období po aktivním rodičovství</w:t>
            </w:r>
          </w:p>
        </w:tc>
      </w:tr>
      <w:tr w:rsidR="00B044EC" w:rsidRPr="00A127D6" w14:paraId="475FF3D7" w14:textId="77777777" w:rsidTr="0039407C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028FB21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6D238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Malé dítě do tří let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52B6EC8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E45D097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Senioři/</w:t>
            </w:r>
            <w:proofErr w:type="spellStart"/>
            <w:r w:rsidRPr="00A127D6">
              <w:rPr>
                <w:sz w:val="20"/>
                <w:lang w:val="cs-CZ"/>
              </w:rPr>
              <w:t>ky</w:t>
            </w:r>
            <w:proofErr w:type="spellEnd"/>
          </w:p>
        </w:tc>
      </w:tr>
      <w:tr w:rsidR="00B044EC" w:rsidRPr="00A127D6" w14:paraId="2E46DD7B" w14:textId="77777777" w:rsidTr="0039407C">
        <w:trPr>
          <w:trHeight w:val="413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71A67C8" w14:textId="77BE6389" w:rsidR="00B044EC" w:rsidRPr="00A127D6" w:rsidRDefault="006B3AEF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0C33FA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Dítě v mateřské škole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E32F33B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03AA107A" w14:textId="77777777" w:rsidR="00B044EC" w:rsidRPr="00A127D6" w:rsidRDefault="00B044EC" w:rsidP="00CF29D8">
            <w:pPr>
              <w:spacing w:after="0" w:line="240" w:lineRule="auto"/>
              <w:jc w:val="both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Lidé se zvláštními potřebami</w:t>
            </w:r>
          </w:p>
        </w:tc>
      </w:tr>
      <w:tr w:rsidR="00B044EC" w:rsidRPr="00A127D6" w14:paraId="2FC488AD" w14:textId="77777777" w:rsidTr="0039407C">
        <w:trPr>
          <w:trHeight w:val="388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FAB8442" w14:textId="5DFD7BD3" w:rsidR="00B044EC" w:rsidRPr="00A127D6" w:rsidRDefault="00943011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DCA3F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Dítě školního věku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0448684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E92F32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Společně pro všechny životní fáze</w:t>
            </w:r>
          </w:p>
        </w:tc>
      </w:tr>
    </w:tbl>
    <w:p w14:paraId="21BC23E6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276"/>
        <w:gridCol w:w="425"/>
        <w:gridCol w:w="1276"/>
        <w:gridCol w:w="425"/>
        <w:gridCol w:w="814"/>
        <w:gridCol w:w="1170"/>
        <w:gridCol w:w="426"/>
        <w:gridCol w:w="744"/>
        <w:gridCol w:w="902"/>
        <w:gridCol w:w="196"/>
        <w:gridCol w:w="426"/>
        <w:gridCol w:w="1275"/>
      </w:tblGrid>
      <w:tr w:rsidR="00B044EC" w:rsidRPr="00A127D6" w14:paraId="7EC194CD" w14:textId="77777777" w:rsidTr="00CF29D8">
        <w:tc>
          <w:tcPr>
            <w:tcW w:w="9747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14:paraId="49B9FA3B" w14:textId="77777777" w:rsidR="00B044EC" w:rsidRPr="00A127D6" w:rsidRDefault="00B044EC" w:rsidP="00CF29D8">
            <w:pPr>
              <w:spacing w:after="0" w:line="240" w:lineRule="auto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Příslušnost obce*</w:t>
            </w:r>
          </w:p>
        </w:tc>
      </w:tr>
      <w:tr w:rsidR="00B044EC" w:rsidRPr="00A127D6" w14:paraId="1E4432DE" w14:textId="77777777" w:rsidTr="0039407C">
        <w:trPr>
          <w:trHeight w:val="328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37687D6" w14:textId="37626C7D" w:rsidR="00B044EC" w:rsidRPr="00A127D6" w:rsidRDefault="006B3AEF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61740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plná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CF6CB69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68131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částečné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FF70CFD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A3E18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jen koordinace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AED060B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DC057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jen iniciace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498BC78" w14:textId="77777777" w:rsidR="00B044EC" w:rsidRPr="00A127D6" w:rsidRDefault="00B044EC" w:rsidP="00CF29D8">
            <w:pPr>
              <w:spacing w:after="0" w:line="240" w:lineRule="auto"/>
              <w:ind w:left="-491" w:firstLine="491"/>
              <w:rPr>
                <w:sz w:val="20"/>
                <w:lang w:val="cs-C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8332E5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jiná</w:t>
            </w:r>
          </w:p>
        </w:tc>
      </w:tr>
      <w:tr w:rsidR="00B044EC" w:rsidRPr="00A127D6" w14:paraId="37CD9A03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13"/>
            <w:tcBorders>
              <w:bottom w:val="single" w:sz="4" w:space="0" w:color="auto"/>
            </w:tcBorders>
          </w:tcPr>
          <w:p w14:paraId="3960208D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Příslušnost </w:t>
            </w:r>
            <w:proofErr w:type="gramStart"/>
            <w:r w:rsidRPr="00A127D6">
              <w:rPr>
                <w:b/>
                <w:sz w:val="20"/>
                <w:lang w:val="cs-CZ"/>
              </w:rPr>
              <w:t>obce - popis</w:t>
            </w:r>
            <w:proofErr w:type="gramEnd"/>
            <w:r w:rsidRPr="00A127D6">
              <w:rPr>
                <w:b/>
                <w:sz w:val="20"/>
                <w:lang w:val="cs-CZ"/>
              </w:rPr>
              <w:t>**</w:t>
            </w:r>
          </w:p>
        </w:tc>
      </w:tr>
      <w:tr w:rsidR="00B044EC" w:rsidRPr="00A127D6" w14:paraId="6AD451F7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63"/>
        </w:trPr>
        <w:tc>
          <w:tcPr>
            <w:tcW w:w="9747" w:type="dxa"/>
            <w:gridSpan w:val="13"/>
            <w:shd w:val="clear" w:color="auto" w:fill="F3F3F3"/>
            <w:vAlign w:val="center"/>
          </w:tcPr>
          <w:p w14:paraId="659A484B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</w:tr>
      <w:tr w:rsidR="00B044EC" w:rsidRPr="00A127D6" w14:paraId="03E259F2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56"/>
        </w:trPr>
        <w:tc>
          <w:tcPr>
            <w:tcW w:w="4608" w:type="dxa"/>
            <w:gridSpan w:val="6"/>
            <w:vAlign w:val="center"/>
          </w:tcPr>
          <w:p w14:paraId="6E596012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Iniciátor (kdo s tím přišel) ***</w:t>
            </w:r>
          </w:p>
        </w:tc>
        <w:tc>
          <w:tcPr>
            <w:tcW w:w="5139" w:type="dxa"/>
            <w:gridSpan w:val="7"/>
            <w:shd w:val="clear" w:color="auto" w:fill="F3F3F3"/>
            <w:vAlign w:val="center"/>
          </w:tcPr>
          <w:p w14:paraId="75C78FBE" w14:textId="389C899B" w:rsidR="00B044EC" w:rsidRPr="00A127D6" w:rsidRDefault="006B3AEF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Žák ZŠ Želatovice</w:t>
            </w:r>
          </w:p>
        </w:tc>
      </w:tr>
      <w:tr w:rsidR="00B044EC" w:rsidRPr="00A127D6" w14:paraId="037EA127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60"/>
        </w:trPr>
        <w:tc>
          <w:tcPr>
            <w:tcW w:w="4608" w:type="dxa"/>
            <w:gridSpan w:val="6"/>
          </w:tcPr>
          <w:p w14:paraId="1DA15E60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Osoba odpovědná za audit (za opatření)</w:t>
            </w:r>
          </w:p>
        </w:tc>
        <w:tc>
          <w:tcPr>
            <w:tcW w:w="5139" w:type="dxa"/>
            <w:gridSpan w:val="7"/>
            <w:shd w:val="clear" w:color="auto" w:fill="F3F3F3"/>
          </w:tcPr>
          <w:p w14:paraId="52AE4AF6" w14:textId="4B8436C9" w:rsidR="00B044EC" w:rsidRPr="00A127D6" w:rsidRDefault="006B3AEF" w:rsidP="00CF29D8">
            <w:pPr>
              <w:spacing w:before="60" w:after="6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Jiří Řezníček</w:t>
            </w:r>
          </w:p>
        </w:tc>
      </w:tr>
      <w:tr w:rsidR="00B044EC" w:rsidRPr="00A127D6" w14:paraId="2ACE7EAB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5"/>
        </w:trPr>
        <w:tc>
          <w:tcPr>
            <w:tcW w:w="4608" w:type="dxa"/>
            <w:gridSpan w:val="6"/>
          </w:tcPr>
          <w:p w14:paraId="2BF90A38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Časový plán projektu</w:t>
            </w:r>
          </w:p>
        </w:tc>
        <w:tc>
          <w:tcPr>
            <w:tcW w:w="1170" w:type="dxa"/>
          </w:tcPr>
          <w:p w14:paraId="0C09D0E7" w14:textId="77777777" w:rsidR="00B044EC" w:rsidRPr="00A127D6" w:rsidRDefault="00B044EC" w:rsidP="00CF29D8">
            <w:pPr>
              <w:spacing w:after="0" w:line="240" w:lineRule="auto"/>
              <w:jc w:val="center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Začátek</w:t>
            </w:r>
          </w:p>
        </w:tc>
        <w:tc>
          <w:tcPr>
            <w:tcW w:w="1170" w:type="dxa"/>
            <w:gridSpan w:val="2"/>
            <w:shd w:val="clear" w:color="auto" w:fill="F3F3F3"/>
          </w:tcPr>
          <w:p w14:paraId="6F9FD720" w14:textId="2F1F9941" w:rsidR="00B044EC" w:rsidRPr="00A127D6" w:rsidRDefault="006B3AEF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2026</w:t>
            </w:r>
          </w:p>
        </w:tc>
        <w:tc>
          <w:tcPr>
            <w:tcW w:w="902" w:type="dxa"/>
          </w:tcPr>
          <w:p w14:paraId="620CE314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Konec</w:t>
            </w:r>
          </w:p>
        </w:tc>
        <w:tc>
          <w:tcPr>
            <w:tcW w:w="1897" w:type="dxa"/>
            <w:gridSpan w:val="3"/>
            <w:shd w:val="clear" w:color="auto" w:fill="F3F3F3"/>
          </w:tcPr>
          <w:p w14:paraId="23706B3B" w14:textId="3E664526" w:rsidR="00B044EC" w:rsidRPr="00A127D6" w:rsidRDefault="006B3AEF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2027</w:t>
            </w:r>
          </w:p>
        </w:tc>
      </w:tr>
    </w:tbl>
    <w:p w14:paraId="4EDE1D7E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B044EC" w:rsidRPr="00A127D6" w14:paraId="37911D51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3A1E4D88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Jiné (např. nezbytné zdroje obce)</w:t>
            </w:r>
          </w:p>
        </w:tc>
      </w:tr>
      <w:tr w:rsidR="00B044EC" w:rsidRPr="00A127D6" w14:paraId="103F82CD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551E8E22" w14:textId="646A7554" w:rsidR="00B044EC" w:rsidRPr="00A127D6" w:rsidRDefault="006B3AEF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 xml:space="preserve">Rozpočet obce </w:t>
            </w:r>
          </w:p>
        </w:tc>
      </w:tr>
    </w:tbl>
    <w:p w14:paraId="6F899AC8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2"/>
        <w:gridCol w:w="4235"/>
      </w:tblGrid>
      <w:tr w:rsidR="00B044EC" w:rsidRPr="00A127D6" w14:paraId="4D648301" w14:textId="77777777" w:rsidTr="00CF29D8">
        <w:tc>
          <w:tcPr>
            <w:tcW w:w="5512" w:type="dxa"/>
            <w:tcBorders>
              <w:top w:val="single" w:sz="4" w:space="0" w:color="auto"/>
            </w:tcBorders>
          </w:tcPr>
          <w:p w14:paraId="0D03E039" w14:textId="77777777" w:rsidR="00B044EC" w:rsidRPr="00A127D6" w:rsidRDefault="00B044EC" w:rsidP="009570B4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Rozhodnutí </w:t>
            </w:r>
            <w:r w:rsidR="003D7938">
              <w:rPr>
                <w:b/>
                <w:sz w:val="20"/>
                <w:lang w:val="cs-CZ"/>
              </w:rPr>
              <w:t>voleného orgánu obce ze dne:</w:t>
            </w:r>
            <w:r w:rsidRPr="00A127D6">
              <w:rPr>
                <w:b/>
                <w:sz w:val="20"/>
                <w:lang w:val="cs-CZ"/>
              </w:rPr>
              <w:t xml:space="preserve"> </w:t>
            </w:r>
          </w:p>
        </w:tc>
        <w:tc>
          <w:tcPr>
            <w:tcW w:w="4235" w:type="dxa"/>
            <w:tcBorders>
              <w:top w:val="single" w:sz="4" w:space="0" w:color="auto"/>
            </w:tcBorders>
            <w:shd w:val="clear" w:color="auto" w:fill="F3F3F3"/>
          </w:tcPr>
          <w:p w14:paraId="68BD9E08" w14:textId="42AD6BF2" w:rsidR="00B044EC" w:rsidRPr="00A127D6" w:rsidRDefault="006B3AEF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14.10.2024</w:t>
            </w:r>
          </w:p>
        </w:tc>
      </w:tr>
    </w:tbl>
    <w:p w14:paraId="24029EFF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p w14:paraId="139A6A1E" w14:textId="77777777" w:rsidR="00B044EC" w:rsidRPr="00A127D6" w:rsidRDefault="00B044EC" w:rsidP="0033435B">
      <w:pPr>
        <w:spacing w:after="0" w:line="240" w:lineRule="auto"/>
        <w:ind w:left="284" w:hanging="426"/>
        <w:jc w:val="both"/>
        <w:rPr>
          <w:sz w:val="18"/>
          <w:lang w:val="cs-CZ"/>
        </w:rPr>
      </w:pPr>
      <w:r w:rsidRPr="00A127D6">
        <w:rPr>
          <w:sz w:val="18"/>
          <w:lang w:val="cs-CZ"/>
        </w:rPr>
        <w:t>*</w:t>
      </w:r>
      <w:r w:rsidRPr="00A127D6">
        <w:rPr>
          <w:sz w:val="18"/>
          <w:lang w:val="cs-CZ"/>
        </w:rPr>
        <w:tab/>
        <w:t>Výběr proveďte křížkem v poli vlevo od textu</w:t>
      </w:r>
    </w:p>
    <w:p w14:paraId="25E5AD55" w14:textId="77777777" w:rsidR="00B044EC" w:rsidRPr="00A127D6" w:rsidRDefault="00B044EC" w:rsidP="0033435B">
      <w:pPr>
        <w:spacing w:after="0" w:line="240" w:lineRule="auto"/>
        <w:ind w:left="284" w:hanging="426"/>
        <w:jc w:val="both"/>
        <w:rPr>
          <w:sz w:val="18"/>
          <w:lang w:val="cs-CZ"/>
        </w:rPr>
      </w:pPr>
      <w:r w:rsidRPr="00A127D6">
        <w:rPr>
          <w:sz w:val="18"/>
          <w:lang w:val="cs-CZ"/>
        </w:rPr>
        <w:t xml:space="preserve">** </w:t>
      </w:r>
      <w:r w:rsidRPr="00A127D6">
        <w:rPr>
          <w:sz w:val="18"/>
          <w:lang w:val="cs-CZ"/>
        </w:rPr>
        <w:tab/>
        <w:t>Vyplňte pouze v případě, že příslušnost obce je „částečná“, „jen koordinační“, „jen iniciační“ nebo „jiná“</w:t>
      </w:r>
    </w:p>
    <w:p w14:paraId="773764B3" w14:textId="77777777" w:rsidR="00445C96" w:rsidRPr="00A127D6" w:rsidRDefault="00B044EC" w:rsidP="0033435B">
      <w:pPr>
        <w:spacing w:after="0" w:line="240" w:lineRule="auto"/>
        <w:ind w:left="284" w:hanging="426"/>
        <w:jc w:val="both"/>
        <w:rPr>
          <w:lang w:val="cs-CZ"/>
        </w:rPr>
      </w:pPr>
      <w:r w:rsidRPr="00A127D6">
        <w:rPr>
          <w:sz w:val="18"/>
          <w:lang w:val="cs-CZ"/>
        </w:rPr>
        <w:t xml:space="preserve">*** </w:t>
      </w:r>
      <w:r w:rsidRPr="00A127D6">
        <w:rPr>
          <w:sz w:val="18"/>
          <w:lang w:val="cs-CZ"/>
        </w:rPr>
        <w:tab/>
      </w:r>
      <w:r w:rsidRPr="00A127D6">
        <w:rPr>
          <w:sz w:val="18"/>
          <w:u w:val="single"/>
          <w:lang w:val="cs-CZ"/>
        </w:rPr>
        <w:t>Příklad</w:t>
      </w:r>
      <w:r w:rsidRPr="00A127D6">
        <w:rPr>
          <w:sz w:val="18"/>
          <w:lang w:val="cs-CZ"/>
        </w:rPr>
        <w:t xml:space="preserve">: Spolek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 xml:space="preserve">, podnik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 xml:space="preserve">, organizace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>, církev, občanská iniciativa jedn</w:t>
      </w:r>
      <w:r w:rsidR="00CD7A85">
        <w:rPr>
          <w:sz w:val="18"/>
          <w:lang w:val="cs-CZ"/>
        </w:rPr>
        <w:t>o</w:t>
      </w:r>
      <w:r w:rsidRPr="00A127D6">
        <w:rPr>
          <w:sz w:val="18"/>
          <w:lang w:val="cs-CZ"/>
        </w:rPr>
        <w:t>tlivce atd.</w:t>
      </w:r>
    </w:p>
    <w:p w14:paraId="231F2A87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7DAF4E7D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4962FC42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75744AB6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0963270D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3BDDC5CF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45FA76DB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34AE9589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28AB8AC7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23FE855C" w14:textId="77777777" w:rsidR="009570B4" w:rsidRDefault="009570B4" w:rsidP="00CA3627">
      <w:pPr>
        <w:spacing w:after="0" w:line="240" w:lineRule="auto"/>
        <w:rPr>
          <w:b/>
          <w:sz w:val="24"/>
          <w:lang w:val="cs-CZ"/>
        </w:rPr>
      </w:pPr>
    </w:p>
    <w:p w14:paraId="7AC9AA48" w14:textId="77777777" w:rsidR="005A4B6D" w:rsidRDefault="005A4B6D" w:rsidP="0086260D">
      <w:pPr>
        <w:spacing w:after="0" w:line="240" w:lineRule="auto"/>
        <w:rPr>
          <w:b/>
          <w:sz w:val="24"/>
          <w:lang w:val="cs-CZ"/>
        </w:rPr>
      </w:pPr>
    </w:p>
    <w:p w14:paraId="764EEB1E" w14:textId="3D477E6B" w:rsidR="00445C96" w:rsidRDefault="00B044EC" w:rsidP="00445C96">
      <w:pPr>
        <w:spacing w:after="0" w:line="240" w:lineRule="auto"/>
        <w:ind w:left="284" w:hanging="426"/>
        <w:rPr>
          <w:b/>
          <w:sz w:val="24"/>
          <w:lang w:val="cs-CZ"/>
        </w:rPr>
      </w:pPr>
      <w:r w:rsidRPr="00A127D6">
        <w:rPr>
          <w:b/>
          <w:sz w:val="24"/>
          <w:lang w:val="cs-CZ"/>
        </w:rPr>
        <w:lastRenderedPageBreak/>
        <w:t>FORMULÁŘ</w:t>
      </w:r>
    </w:p>
    <w:p w14:paraId="685777F4" w14:textId="77777777" w:rsidR="00CA3627" w:rsidRPr="00A127D6" w:rsidRDefault="00CA3627" w:rsidP="00445C96">
      <w:pPr>
        <w:spacing w:after="0" w:line="240" w:lineRule="auto"/>
        <w:ind w:left="284" w:hanging="426"/>
        <w:rPr>
          <w:b/>
          <w:sz w:val="24"/>
          <w:lang w:val="cs-CZ"/>
        </w:rPr>
      </w:pPr>
    </w:p>
    <w:p w14:paraId="4C9ECFCA" w14:textId="4201A861" w:rsidR="00B044EC" w:rsidRPr="00A127D6" w:rsidRDefault="00B044EC" w:rsidP="00445C96">
      <w:pPr>
        <w:spacing w:after="0" w:line="240" w:lineRule="auto"/>
        <w:ind w:left="284" w:hanging="426"/>
        <w:rPr>
          <w:b/>
          <w:sz w:val="24"/>
          <w:lang w:val="cs-CZ"/>
        </w:rPr>
      </w:pPr>
      <w:r w:rsidRPr="00A127D6">
        <w:rPr>
          <w:b/>
          <w:sz w:val="24"/>
          <w:lang w:val="cs-CZ"/>
        </w:rPr>
        <w:t xml:space="preserve">Opatření č. </w:t>
      </w:r>
      <w:r w:rsidR="00CA3627">
        <w:rPr>
          <w:b/>
          <w:sz w:val="24"/>
          <w:lang w:val="cs-CZ"/>
        </w:rPr>
        <w:t>3</w:t>
      </w:r>
    </w:p>
    <w:p w14:paraId="039655D3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B044EC" w:rsidRPr="00A127D6" w14:paraId="444A0B61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3967202C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Krátký název opatření</w:t>
            </w:r>
          </w:p>
        </w:tc>
      </w:tr>
      <w:tr w:rsidR="00B044EC" w:rsidRPr="00A127D6" w14:paraId="02EABFF3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67A36872" w14:textId="111320D2" w:rsidR="00B044EC" w:rsidRPr="00A127D6" w:rsidRDefault="00CA3627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8C30FB">
              <w:rPr>
                <w:sz w:val="20"/>
              </w:rPr>
              <w:t xml:space="preserve">Studie </w:t>
            </w:r>
            <w:proofErr w:type="spellStart"/>
            <w:r w:rsidRPr="008C30FB">
              <w:rPr>
                <w:sz w:val="20"/>
              </w:rPr>
              <w:t>proveditelnosti</w:t>
            </w:r>
            <w:proofErr w:type="spellEnd"/>
            <w:r w:rsidRPr="008C30FB">
              <w:rPr>
                <w:sz w:val="20"/>
              </w:rPr>
              <w:t xml:space="preserve"> pro </w:t>
            </w:r>
            <w:proofErr w:type="spellStart"/>
            <w:r w:rsidRPr="008C30FB">
              <w:rPr>
                <w:sz w:val="20"/>
              </w:rPr>
              <w:t>projekt</w:t>
            </w:r>
            <w:proofErr w:type="spellEnd"/>
            <w:r>
              <w:rPr>
                <w:sz w:val="20"/>
              </w:rPr>
              <w:t>:</w:t>
            </w:r>
            <w:r w:rsidRPr="008C30FB"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Výtah</w:t>
            </w:r>
            <w:proofErr w:type="spellEnd"/>
            <w:r>
              <w:rPr>
                <w:sz w:val="20"/>
              </w:rPr>
              <w:t xml:space="preserve"> na </w:t>
            </w:r>
            <w:proofErr w:type="spellStart"/>
            <w:r>
              <w:rPr>
                <w:sz w:val="20"/>
              </w:rPr>
              <w:t>Obecní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úřad</w:t>
            </w:r>
            <w:proofErr w:type="spellEnd"/>
          </w:p>
        </w:tc>
      </w:tr>
      <w:tr w:rsidR="00B044EC" w:rsidRPr="00A127D6" w14:paraId="5FD0673A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02D27B4A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Strategické zaměření – cíle opatření</w:t>
            </w:r>
          </w:p>
        </w:tc>
      </w:tr>
      <w:tr w:rsidR="00B044EC" w:rsidRPr="00A127D6" w14:paraId="16A2F2DD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601CAD38" w14:textId="4CD28203" w:rsidR="00367458" w:rsidRPr="00367458" w:rsidRDefault="001B4C1A" w:rsidP="00367458">
            <w:pPr>
              <w:spacing w:after="0" w:line="240" w:lineRule="auto"/>
              <w:rPr>
                <w:sz w:val="20"/>
              </w:rPr>
            </w:pPr>
            <w:r w:rsidRPr="001B4C1A">
              <w:rPr>
                <w:sz w:val="20"/>
              </w:rPr>
              <w:t xml:space="preserve">Projekt </w:t>
            </w:r>
            <w:proofErr w:type="spellStart"/>
            <w:r>
              <w:rPr>
                <w:sz w:val="20"/>
              </w:rPr>
              <w:t>Výtah</w:t>
            </w:r>
            <w:proofErr w:type="spellEnd"/>
            <w:r>
              <w:rPr>
                <w:sz w:val="20"/>
              </w:rPr>
              <w:t xml:space="preserve"> na OU</w:t>
            </w:r>
            <w:r w:rsidRPr="001B4C1A">
              <w:rPr>
                <w:sz w:val="20"/>
              </w:rPr>
              <w:t xml:space="preserve"> – </w:t>
            </w:r>
            <w:proofErr w:type="spellStart"/>
            <w:r w:rsidRPr="001B4C1A">
              <w:rPr>
                <w:sz w:val="20"/>
              </w:rPr>
              <w:t>vytvoření</w:t>
            </w:r>
            <w:proofErr w:type="spellEnd"/>
            <w:r w:rsidRPr="001B4C1A">
              <w:rPr>
                <w:sz w:val="20"/>
              </w:rPr>
              <w:t xml:space="preserve"> </w:t>
            </w:r>
            <w:proofErr w:type="spellStart"/>
            <w:r w:rsidRPr="001B4C1A">
              <w:rPr>
                <w:sz w:val="20"/>
              </w:rPr>
              <w:t>studie</w:t>
            </w:r>
            <w:proofErr w:type="spellEnd"/>
            <w:r w:rsidRPr="001B4C1A">
              <w:rPr>
                <w:sz w:val="20"/>
              </w:rPr>
              <w:t xml:space="preserve"> </w:t>
            </w:r>
            <w:proofErr w:type="spellStart"/>
            <w:r w:rsidRPr="001B4C1A">
              <w:rPr>
                <w:sz w:val="20"/>
              </w:rPr>
              <w:t>proveditelnosti</w:t>
            </w:r>
            <w:proofErr w:type="spellEnd"/>
            <w:r w:rsidRPr="001B4C1A">
              <w:rPr>
                <w:sz w:val="20"/>
              </w:rPr>
              <w:t xml:space="preserve"> </w:t>
            </w:r>
            <w:proofErr w:type="spellStart"/>
            <w:r w:rsidRPr="001B4C1A">
              <w:rPr>
                <w:sz w:val="20"/>
              </w:rPr>
              <w:t>realizace</w:t>
            </w:r>
            <w:proofErr w:type="spellEnd"/>
            <w:r w:rsidRPr="001B4C1A">
              <w:rPr>
                <w:sz w:val="20"/>
              </w:rPr>
              <w:t xml:space="preserve"> </w:t>
            </w:r>
            <w:proofErr w:type="spellStart"/>
            <w:r w:rsidRPr="001B4C1A">
              <w:rPr>
                <w:sz w:val="20"/>
              </w:rPr>
              <w:t>projektu</w:t>
            </w:r>
            <w:proofErr w:type="spellEnd"/>
            <w:r w:rsidRPr="001B4C1A">
              <w:rPr>
                <w:sz w:val="20"/>
              </w:rPr>
              <w:t xml:space="preserve"> </w:t>
            </w:r>
            <w:proofErr w:type="spellStart"/>
            <w:r w:rsidRPr="001B4C1A">
              <w:rPr>
                <w:sz w:val="20"/>
              </w:rPr>
              <w:t>jako</w:t>
            </w:r>
            <w:proofErr w:type="spellEnd"/>
            <w:r w:rsidRPr="001B4C1A">
              <w:rPr>
                <w:sz w:val="20"/>
              </w:rPr>
              <w:t xml:space="preserve"> </w:t>
            </w:r>
            <w:proofErr w:type="spellStart"/>
            <w:r w:rsidRPr="001B4C1A">
              <w:rPr>
                <w:sz w:val="20"/>
              </w:rPr>
              <w:t>místa</w:t>
            </w:r>
            <w:proofErr w:type="spellEnd"/>
            <w:r w:rsidRPr="001B4C1A">
              <w:rPr>
                <w:sz w:val="20"/>
              </w:rPr>
              <w:t xml:space="preserve"> pro </w:t>
            </w:r>
            <w:proofErr w:type="spellStart"/>
            <w:r w:rsidRPr="001B4C1A">
              <w:rPr>
                <w:sz w:val="20"/>
              </w:rPr>
              <w:t>setkávání</w:t>
            </w:r>
            <w:proofErr w:type="spellEnd"/>
            <w:r w:rsidRPr="001B4C1A">
              <w:rPr>
                <w:sz w:val="20"/>
              </w:rPr>
              <w:t xml:space="preserve"> </w:t>
            </w:r>
            <w:proofErr w:type="spellStart"/>
            <w:r w:rsidRPr="001B4C1A">
              <w:rPr>
                <w:sz w:val="20"/>
              </w:rPr>
              <w:t>občanů</w:t>
            </w:r>
            <w:proofErr w:type="spellEnd"/>
            <w:r w:rsidR="00367458">
              <w:rPr>
                <w:sz w:val="20"/>
              </w:rPr>
              <w:t xml:space="preserve">. </w:t>
            </w:r>
            <w:proofErr w:type="spellStart"/>
            <w:r w:rsidR="00367458" w:rsidRPr="00367458">
              <w:rPr>
                <w:sz w:val="20"/>
              </w:rPr>
              <w:t>Zajistit</w:t>
            </w:r>
            <w:proofErr w:type="spellEnd"/>
            <w:r w:rsidR="00367458" w:rsidRPr="00367458">
              <w:rPr>
                <w:sz w:val="20"/>
              </w:rPr>
              <w:t xml:space="preserve"> </w:t>
            </w:r>
            <w:proofErr w:type="spellStart"/>
            <w:r w:rsidR="00367458" w:rsidRPr="00367458">
              <w:rPr>
                <w:sz w:val="20"/>
              </w:rPr>
              <w:t>možnost</w:t>
            </w:r>
            <w:proofErr w:type="spellEnd"/>
            <w:r w:rsidR="00367458" w:rsidRPr="00367458">
              <w:rPr>
                <w:sz w:val="20"/>
              </w:rPr>
              <w:t xml:space="preserve"> </w:t>
            </w:r>
            <w:proofErr w:type="spellStart"/>
            <w:r w:rsidR="00367458" w:rsidRPr="00367458">
              <w:rPr>
                <w:sz w:val="20"/>
              </w:rPr>
              <w:t>účasti</w:t>
            </w:r>
            <w:proofErr w:type="spellEnd"/>
          </w:p>
          <w:p w14:paraId="59150663" w14:textId="472E1A2E" w:rsidR="00B044EC" w:rsidRPr="00A127D6" w:rsidRDefault="00367458" w:rsidP="00367458">
            <w:pPr>
              <w:spacing w:after="0" w:line="240" w:lineRule="auto"/>
              <w:rPr>
                <w:sz w:val="20"/>
                <w:lang w:val="cs-CZ"/>
              </w:rPr>
            </w:pPr>
            <w:proofErr w:type="spellStart"/>
            <w:r w:rsidRPr="00367458">
              <w:rPr>
                <w:sz w:val="20"/>
              </w:rPr>
              <w:t>při</w:t>
            </w:r>
            <w:proofErr w:type="spellEnd"/>
            <w:r w:rsidRPr="00367458">
              <w:rPr>
                <w:sz w:val="20"/>
              </w:rPr>
              <w:t xml:space="preserve"> </w:t>
            </w:r>
            <w:proofErr w:type="spellStart"/>
            <w:r w:rsidRPr="00367458">
              <w:rPr>
                <w:sz w:val="20"/>
              </w:rPr>
              <w:t>pravidelném</w:t>
            </w:r>
            <w:proofErr w:type="spellEnd"/>
            <w:r w:rsidRPr="00367458">
              <w:rPr>
                <w:sz w:val="20"/>
              </w:rPr>
              <w:t xml:space="preserve"> </w:t>
            </w:r>
            <w:proofErr w:type="spellStart"/>
            <w:r w:rsidRPr="00367458">
              <w:rPr>
                <w:sz w:val="20"/>
              </w:rPr>
              <w:t>setkávání</w:t>
            </w:r>
            <w:proofErr w:type="spellEnd"/>
            <w:r w:rsidRPr="00367458">
              <w:rPr>
                <w:sz w:val="20"/>
              </w:rPr>
              <w:t xml:space="preserve"> </w:t>
            </w:r>
            <w:proofErr w:type="spellStart"/>
            <w:r w:rsidRPr="00367458">
              <w:rPr>
                <w:sz w:val="20"/>
              </w:rPr>
              <w:t>seniorů</w:t>
            </w:r>
            <w:proofErr w:type="spellEnd"/>
            <w:r w:rsidRPr="00367458">
              <w:rPr>
                <w:sz w:val="20"/>
              </w:rPr>
              <w:t xml:space="preserve"> i </w:t>
            </w:r>
            <w:proofErr w:type="spellStart"/>
            <w:r w:rsidRPr="00367458">
              <w:rPr>
                <w:sz w:val="20"/>
              </w:rPr>
              <w:t>těm</w:t>
            </w:r>
            <w:proofErr w:type="spellEnd"/>
            <w:r w:rsidRPr="00367458">
              <w:rPr>
                <w:sz w:val="20"/>
              </w:rPr>
              <w:t xml:space="preserve">, </w:t>
            </w:r>
            <w:proofErr w:type="spellStart"/>
            <w:r w:rsidRPr="00367458">
              <w:rPr>
                <w:sz w:val="20"/>
              </w:rPr>
              <w:t>kteří</w:t>
            </w:r>
            <w:proofErr w:type="spellEnd"/>
            <w:r w:rsidRPr="00367458">
              <w:rPr>
                <w:sz w:val="20"/>
              </w:rPr>
              <w:t xml:space="preserve"> </w:t>
            </w:r>
            <w:proofErr w:type="spellStart"/>
            <w:r w:rsidRPr="00367458">
              <w:rPr>
                <w:sz w:val="20"/>
              </w:rPr>
              <w:t>fyzicky</w:t>
            </w:r>
            <w:proofErr w:type="spellEnd"/>
            <w:r w:rsidRPr="00367458">
              <w:rPr>
                <w:sz w:val="20"/>
              </w:rPr>
              <w:t xml:space="preserve"> </w:t>
            </w:r>
            <w:proofErr w:type="spellStart"/>
            <w:r w:rsidRPr="00367458">
              <w:rPr>
                <w:sz w:val="20"/>
              </w:rPr>
              <w:t>nemohou</w:t>
            </w:r>
            <w:proofErr w:type="spellEnd"/>
            <w:r w:rsidRPr="00367458">
              <w:rPr>
                <w:sz w:val="20"/>
              </w:rPr>
              <w:t xml:space="preserve"> </w:t>
            </w:r>
            <w:proofErr w:type="spellStart"/>
            <w:r w:rsidRPr="00367458">
              <w:rPr>
                <w:sz w:val="20"/>
              </w:rPr>
              <w:t>vystoupat</w:t>
            </w:r>
            <w:proofErr w:type="spellEnd"/>
            <w:r w:rsidRPr="00367458">
              <w:rPr>
                <w:sz w:val="20"/>
              </w:rPr>
              <w:t xml:space="preserve"> do </w:t>
            </w:r>
            <w:proofErr w:type="spellStart"/>
            <w:r w:rsidRPr="00367458">
              <w:rPr>
                <w:sz w:val="20"/>
              </w:rPr>
              <w:t>prvního</w:t>
            </w:r>
            <w:proofErr w:type="spellEnd"/>
            <w:r w:rsidRPr="00367458">
              <w:rPr>
                <w:sz w:val="20"/>
              </w:rPr>
              <w:t xml:space="preserve"> </w:t>
            </w:r>
            <w:proofErr w:type="spellStart"/>
            <w:r w:rsidRPr="00367458">
              <w:rPr>
                <w:sz w:val="20"/>
              </w:rPr>
              <w:t>patra</w:t>
            </w:r>
            <w:proofErr w:type="spellEnd"/>
            <w:r w:rsidRPr="00367458">
              <w:rPr>
                <w:sz w:val="20"/>
              </w:rPr>
              <w:t>.</w:t>
            </w:r>
          </w:p>
        </w:tc>
      </w:tr>
      <w:tr w:rsidR="00B044EC" w:rsidRPr="00A127D6" w14:paraId="677204E4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044BB52C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Krátký popis opatření</w:t>
            </w:r>
          </w:p>
        </w:tc>
      </w:tr>
      <w:tr w:rsidR="00B044EC" w:rsidRPr="00A127D6" w14:paraId="59D5AC90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1C32899A" w14:textId="43A95DBC" w:rsidR="00B044EC" w:rsidRPr="00A127D6" w:rsidRDefault="00BE1955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Za pomoci studie proveditelnosti</w:t>
            </w:r>
            <w:r w:rsidR="00340772">
              <w:rPr>
                <w:sz w:val="20"/>
                <w:lang w:val="cs-CZ"/>
              </w:rPr>
              <w:t xml:space="preserve"> zjistit</w:t>
            </w:r>
            <w:r w:rsidR="00CF641E">
              <w:rPr>
                <w:sz w:val="20"/>
                <w:lang w:val="cs-CZ"/>
              </w:rPr>
              <w:t xml:space="preserve">, zda lze vybudovat výtah na OU vzhledem k finančním nákladům a zda je projekt vůbec realizovatelný z pohledu statika. </w:t>
            </w:r>
          </w:p>
        </w:tc>
      </w:tr>
    </w:tbl>
    <w:p w14:paraId="754A056C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4129"/>
        <w:gridCol w:w="474"/>
        <w:gridCol w:w="4671"/>
      </w:tblGrid>
      <w:tr w:rsidR="00B044EC" w:rsidRPr="00A127D6" w14:paraId="40F3C0D9" w14:textId="77777777" w:rsidTr="00CF29D8">
        <w:trPr>
          <w:trHeight w:val="286"/>
        </w:trPr>
        <w:tc>
          <w:tcPr>
            <w:tcW w:w="9747" w:type="dxa"/>
            <w:gridSpan w:val="4"/>
            <w:tcBorders>
              <w:top w:val="single" w:sz="4" w:space="0" w:color="auto"/>
              <w:bottom w:val="nil"/>
            </w:tcBorders>
            <w:vAlign w:val="center"/>
          </w:tcPr>
          <w:p w14:paraId="33BEFCC4" w14:textId="77777777" w:rsidR="00B044EC" w:rsidRPr="00A127D6" w:rsidRDefault="00B044EC" w:rsidP="00CF29D8">
            <w:pPr>
              <w:spacing w:after="0" w:line="240" w:lineRule="auto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Cílová skupina – životní fáze (je možné zvolit více </w:t>
            </w:r>
            <w:proofErr w:type="gramStart"/>
            <w:r w:rsidRPr="00A127D6">
              <w:rPr>
                <w:b/>
                <w:sz w:val="20"/>
                <w:lang w:val="cs-CZ"/>
              </w:rPr>
              <w:t>variant)*</w:t>
            </w:r>
            <w:proofErr w:type="gramEnd"/>
          </w:p>
        </w:tc>
      </w:tr>
      <w:tr w:rsidR="00B044EC" w:rsidRPr="00A127D6" w14:paraId="65D8D16D" w14:textId="77777777" w:rsidTr="0039407C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23A0FE9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8137A2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Těhotenství a narození</w:t>
            </w:r>
            <w:r w:rsidR="00A127D6" w:rsidRPr="00A127D6">
              <w:rPr>
                <w:sz w:val="20"/>
                <w:lang w:val="cs-CZ"/>
              </w:rPr>
              <w:t xml:space="preserve"> dítěte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0402176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7507D03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Mladý člověk v procesu vzdělávání</w:t>
            </w:r>
          </w:p>
        </w:tc>
      </w:tr>
      <w:tr w:rsidR="00B044EC" w:rsidRPr="00A127D6" w14:paraId="3A36C3BE" w14:textId="77777777" w:rsidTr="0039407C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9E72DD2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D5A85B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Rodina s kojencem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3A88772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0360F8D5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Období po aktivním rodičovství</w:t>
            </w:r>
          </w:p>
        </w:tc>
      </w:tr>
      <w:tr w:rsidR="00B044EC" w:rsidRPr="00A127D6" w14:paraId="78DB05A8" w14:textId="77777777" w:rsidTr="0039407C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2002AFC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7DF305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Malé dítě do tří let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9E0C8C0" w14:textId="1D84E02D" w:rsidR="00B044EC" w:rsidRPr="00A127D6" w:rsidRDefault="00CF641E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F8267F5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Senioři/</w:t>
            </w:r>
            <w:proofErr w:type="spellStart"/>
            <w:r w:rsidRPr="00A127D6">
              <w:rPr>
                <w:sz w:val="20"/>
                <w:lang w:val="cs-CZ"/>
              </w:rPr>
              <w:t>ky</w:t>
            </w:r>
            <w:proofErr w:type="spellEnd"/>
          </w:p>
        </w:tc>
      </w:tr>
      <w:tr w:rsidR="00B044EC" w:rsidRPr="00A127D6" w14:paraId="32C1B766" w14:textId="77777777" w:rsidTr="0039407C">
        <w:trPr>
          <w:trHeight w:val="413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574EE5A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E8B0F5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Dítě v mateřské škole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6D9A50A" w14:textId="0D98E1F0" w:rsidR="00B044EC" w:rsidRPr="00A127D6" w:rsidRDefault="00CF641E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69D11D3" w14:textId="77777777" w:rsidR="00B044EC" w:rsidRPr="00A127D6" w:rsidRDefault="00B044EC" w:rsidP="00CF29D8">
            <w:pPr>
              <w:spacing w:after="0" w:line="240" w:lineRule="auto"/>
              <w:jc w:val="both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Lidé se zvláštními potřebami</w:t>
            </w:r>
          </w:p>
        </w:tc>
      </w:tr>
      <w:tr w:rsidR="00B044EC" w:rsidRPr="00A127D6" w14:paraId="2147294C" w14:textId="77777777" w:rsidTr="0039407C">
        <w:trPr>
          <w:trHeight w:val="388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CA5A589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C5EAD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Dítě školního věku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058C787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EB2DC1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Společně pro všechny životní fáze</w:t>
            </w:r>
          </w:p>
        </w:tc>
      </w:tr>
    </w:tbl>
    <w:p w14:paraId="420804DA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276"/>
        <w:gridCol w:w="425"/>
        <w:gridCol w:w="1276"/>
        <w:gridCol w:w="425"/>
        <w:gridCol w:w="814"/>
        <w:gridCol w:w="1170"/>
        <w:gridCol w:w="426"/>
        <w:gridCol w:w="744"/>
        <w:gridCol w:w="902"/>
        <w:gridCol w:w="196"/>
        <w:gridCol w:w="426"/>
        <w:gridCol w:w="1275"/>
      </w:tblGrid>
      <w:tr w:rsidR="00B044EC" w:rsidRPr="00A127D6" w14:paraId="7BCE1D5A" w14:textId="77777777" w:rsidTr="00CF29D8">
        <w:tc>
          <w:tcPr>
            <w:tcW w:w="9747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14:paraId="48AEFA88" w14:textId="77777777" w:rsidR="00B044EC" w:rsidRPr="00A127D6" w:rsidRDefault="00B044EC" w:rsidP="00CF29D8">
            <w:pPr>
              <w:spacing w:after="0" w:line="240" w:lineRule="auto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Příslušnost obce*</w:t>
            </w:r>
          </w:p>
        </w:tc>
      </w:tr>
      <w:tr w:rsidR="00B044EC" w:rsidRPr="00A127D6" w14:paraId="40295225" w14:textId="77777777" w:rsidTr="0039407C">
        <w:trPr>
          <w:trHeight w:val="328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D48FFC1" w14:textId="3D206185" w:rsidR="00B044EC" w:rsidRPr="00A127D6" w:rsidRDefault="00CF641E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864E7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plná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F93F14B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CC25B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částečné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DD8FD6B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EBBFA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jen koordinace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0FE31F3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EFFBB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jen iniciace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A359B92" w14:textId="77777777" w:rsidR="00B044EC" w:rsidRPr="00A127D6" w:rsidRDefault="00B044EC" w:rsidP="00CF29D8">
            <w:pPr>
              <w:spacing w:after="0" w:line="240" w:lineRule="auto"/>
              <w:ind w:left="-491" w:firstLine="491"/>
              <w:rPr>
                <w:sz w:val="20"/>
                <w:lang w:val="cs-C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E2CCC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jiná</w:t>
            </w:r>
          </w:p>
        </w:tc>
      </w:tr>
      <w:tr w:rsidR="00B044EC" w:rsidRPr="00A127D6" w14:paraId="3B58337C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13"/>
            <w:tcBorders>
              <w:bottom w:val="single" w:sz="4" w:space="0" w:color="auto"/>
            </w:tcBorders>
          </w:tcPr>
          <w:p w14:paraId="0C412C96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Příslušnost </w:t>
            </w:r>
            <w:proofErr w:type="gramStart"/>
            <w:r w:rsidRPr="00A127D6">
              <w:rPr>
                <w:b/>
                <w:sz w:val="20"/>
                <w:lang w:val="cs-CZ"/>
              </w:rPr>
              <w:t>obce - popis</w:t>
            </w:r>
            <w:proofErr w:type="gramEnd"/>
            <w:r w:rsidRPr="00A127D6">
              <w:rPr>
                <w:b/>
                <w:sz w:val="20"/>
                <w:lang w:val="cs-CZ"/>
              </w:rPr>
              <w:t>**</w:t>
            </w:r>
          </w:p>
        </w:tc>
      </w:tr>
      <w:tr w:rsidR="00B044EC" w:rsidRPr="00A127D6" w14:paraId="620020B4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63"/>
        </w:trPr>
        <w:tc>
          <w:tcPr>
            <w:tcW w:w="9747" w:type="dxa"/>
            <w:gridSpan w:val="13"/>
            <w:shd w:val="clear" w:color="auto" w:fill="F3F3F3"/>
            <w:vAlign w:val="center"/>
          </w:tcPr>
          <w:p w14:paraId="41BBF057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</w:tr>
      <w:tr w:rsidR="00B044EC" w:rsidRPr="00A127D6" w14:paraId="761820B7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56"/>
        </w:trPr>
        <w:tc>
          <w:tcPr>
            <w:tcW w:w="4608" w:type="dxa"/>
            <w:gridSpan w:val="6"/>
            <w:vAlign w:val="center"/>
          </w:tcPr>
          <w:p w14:paraId="39F39732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Iniciátor (kdo s tím přišel) ***</w:t>
            </w:r>
          </w:p>
        </w:tc>
        <w:tc>
          <w:tcPr>
            <w:tcW w:w="5139" w:type="dxa"/>
            <w:gridSpan w:val="7"/>
            <w:shd w:val="clear" w:color="auto" w:fill="F3F3F3"/>
            <w:vAlign w:val="center"/>
          </w:tcPr>
          <w:p w14:paraId="50FC3207" w14:textId="6190C0A8" w:rsidR="00B044EC" w:rsidRPr="00A127D6" w:rsidRDefault="00CF641E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senioři</w:t>
            </w:r>
          </w:p>
        </w:tc>
      </w:tr>
      <w:tr w:rsidR="00B044EC" w:rsidRPr="00A127D6" w14:paraId="593469B7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60"/>
        </w:trPr>
        <w:tc>
          <w:tcPr>
            <w:tcW w:w="4608" w:type="dxa"/>
            <w:gridSpan w:val="6"/>
          </w:tcPr>
          <w:p w14:paraId="16ABF515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Osoba odpovědná za audit (za opatření)</w:t>
            </w:r>
          </w:p>
        </w:tc>
        <w:tc>
          <w:tcPr>
            <w:tcW w:w="5139" w:type="dxa"/>
            <w:gridSpan w:val="7"/>
            <w:shd w:val="clear" w:color="auto" w:fill="F3F3F3"/>
          </w:tcPr>
          <w:p w14:paraId="5DE5EFFB" w14:textId="1F3C9B7C" w:rsidR="00B044EC" w:rsidRPr="00A127D6" w:rsidRDefault="00CF641E" w:rsidP="00CF29D8">
            <w:pPr>
              <w:spacing w:before="60" w:after="6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Jiří řezníček</w:t>
            </w:r>
          </w:p>
        </w:tc>
      </w:tr>
      <w:tr w:rsidR="00B044EC" w:rsidRPr="00A127D6" w14:paraId="7A7AA42A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5"/>
        </w:trPr>
        <w:tc>
          <w:tcPr>
            <w:tcW w:w="4608" w:type="dxa"/>
            <w:gridSpan w:val="6"/>
          </w:tcPr>
          <w:p w14:paraId="4AC88325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Časový plán projektu</w:t>
            </w:r>
          </w:p>
        </w:tc>
        <w:tc>
          <w:tcPr>
            <w:tcW w:w="1170" w:type="dxa"/>
          </w:tcPr>
          <w:p w14:paraId="095C1157" w14:textId="77777777" w:rsidR="00B044EC" w:rsidRPr="00A127D6" w:rsidRDefault="00B044EC" w:rsidP="00CF29D8">
            <w:pPr>
              <w:spacing w:after="0" w:line="240" w:lineRule="auto"/>
              <w:jc w:val="center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Začátek</w:t>
            </w:r>
          </w:p>
        </w:tc>
        <w:tc>
          <w:tcPr>
            <w:tcW w:w="1170" w:type="dxa"/>
            <w:gridSpan w:val="2"/>
            <w:shd w:val="clear" w:color="auto" w:fill="F3F3F3"/>
          </w:tcPr>
          <w:p w14:paraId="2C11E37D" w14:textId="3428DA37" w:rsidR="00B044EC" w:rsidRPr="00A127D6" w:rsidRDefault="00CF641E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2025</w:t>
            </w:r>
          </w:p>
        </w:tc>
        <w:tc>
          <w:tcPr>
            <w:tcW w:w="902" w:type="dxa"/>
          </w:tcPr>
          <w:p w14:paraId="455104AE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Konec</w:t>
            </w:r>
          </w:p>
        </w:tc>
        <w:tc>
          <w:tcPr>
            <w:tcW w:w="1897" w:type="dxa"/>
            <w:gridSpan w:val="3"/>
            <w:shd w:val="clear" w:color="auto" w:fill="F3F3F3"/>
          </w:tcPr>
          <w:p w14:paraId="502D71FC" w14:textId="18EF9DD9" w:rsidR="00B044EC" w:rsidRPr="00A127D6" w:rsidRDefault="00CF641E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2026</w:t>
            </w:r>
          </w:p>
        </w:tc>
      </w:tr>
    </w:tbl>
    <w:p w14:paraId="4DF8D45F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B044EC" w:rsidRPr="00A127D6" w14:paraId="118DC694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5DF816C1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Jiné (např. nezbytné zdroje obce)</w:t>
            </w:r>
          </w:p>
        </w:tc>
      </w:tr>
      <w:tr w:rsidR="00B044EC" w:rsidRPr="00A127D6" w14:paraId="527B05A0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0707D4CA" w14:textId="0B5754F9" w:rsidR="00B044EC" w:rsidRPr="00A127D6" w:rsidRDefault="00375B23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Rozpočet obce</w:t>
            </w:r>
          </w:p>
        </w:tc>
      </w:tr>
    </w:tbl>
    <w:p w14:paraId="5493A676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2"/>
        <w:gridCol w:w="4235"/>
      </w:tblGrid>
      <w:tr w:rsidR="00B044EC" w:rsidRPr="00A127D6" w14:paraId="237BB07B" w14:textId="77777777" w:rsidTr="00CF29D8">
        <w:tc>
          <w:tcPr>
            <w:tcW w:w="5512" w:type="dxa"/>
            <w:tcBorders>
              <w:top w:val="single" w:sz="4" w:space="0" w:color="auto"/>
            </w:tcBorders>
          </w:tcPr>
          <w:p w14:paraId="3F65E6D1" w14:textId="77777777" w:rsidR="00B044EC" w:rsidRPr="00A127D6" w:rsidRDefault="00B044EC" w:rsidP="009570B4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Rozhodnutí </w:t>
            </w:r>
            <w:r w:rsidR="003D7938">
              <w:rPr>
                <w:b/>
                <w:sz w:val="20"/>
                <w:lang w:val="cs-CZ"/>
              </w:rPr>
              <w:t>voleného orgánu obce ze dne:</w:t>
            </w:r>
            <w:r w:rsidRPr="00A127D6">
              <w:rPr>
                <w:b/>
                <w:sz w:val="20"/>
                <w:lang w:val="cs-CZ"/>
              </w:rPr>
              <w:t xml:space="preserve"> </w:t>
            </w:r>
          </w:p>
        </w:tc>
        <w:tc>
          <w:tcPr>
            <w:tcW w:w="4235" w:type="dxa"/>
            <w:tcBorders>
              <w:top w:val="single" w:sz="4" w:space="0" w:color="auto"/>
            </w:tcBorders>
            <w:shd w:val="clear" w:color="auto" w:fill="F3F3F3"/>
          </w:tcPr>
          <w:p w14:paraId="4354B39F" w14:textId="09A5A99E" w:rsidR="00B044EC" w:rsidRPr="00A127D6" w:rsidRDefault="009F4391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14.10.2024</w:t>
            </w:r>
          </w:p>
        </w:tc>
      </w:tr>
    </w:tbl>
    <w:p w14:paraId="5B2E30BB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p w14:paraId="16104BCE" w14:textId="77777777" w:rsidR="00B044EC" w:rsidRPr="00A127D6" w:rsidRDefault="00B044EC" w:rsidP="0033435B">
      <w:pPr>
        <w:spacing w:after="0" w:line="240" w:lineRule="auto"/>
        <w:ind w:left="284" w:hanging="426"/>
        <w:jc w:val="both"/>
        <w:rPr>
          <w:sz w:val="18"/>
          <w:lang w:val="cs-CZ"/>
        </w:rPr>
      </w:pPr>
      <w:r w:rsidRPr="00A127D6">
        <w:rPr>
          <w:sz w:val="18"/>
          <w:lang w:val="cs-CZ"/>
        </w:rPr>
        <w:t>*</w:t>
      </w:r>
      <w:r w:rsidRPr="00A127D6">
        <w:rPr>
          <w:sz w:val="18"/>
          <w:lang w:val="cs-CZ"/>
        </w:rPr>
        <w:tab/>
        <w:t>Výběr proveďte křížkem v poli vlevo od textu</w:t>
      </w:r>
    </w:p>
    <w:p w14:paraId="0A38D776" w14:textId="77777777" w:rsidR="00B044EC" w:rsidRPr="00A127D6" w:rsidRDefault="00B044EC" w:rsidP="0033435B">
      <w:pPr>
        <w:spacing w:after="0" w:line="240" w:lineRule="auto"/>
        <w:ind w:left="284" w:hanging="426"/>
        <w:jc w:val="both"/>
        <w:rPr>
          <w:sz w:val="18"/>
          <w:lang w:val="cs-CZ"/>
        </w:rPr>
      </w:pPr>
      <w:r w:rsidRPr="00A127D6">
        <w:rPr>
          <w:sz w:val="18"/>
          <w:lang w:val="cs-CZ"/>
        </w:rPr>
        <w:t xml:space="preserve">** </w:t>
      </w:r>
      <w:r w:rsidRPr="00A127D6">
        <w:rPr>
          <w:sz w:val="18"/>
          <w:lang w:val="cs-CZ"/>
        </w:rPr>
        <w:tab/>
        <w:t>Vyplňte pouze v případě, že příslušnost obce je „částečná“, „jen koordinační“, „jen iniciační“ nebo „jiná“</w:t>
      </w:r>
    </w:p>
    <w:p w14:paraId="41AE7121" w14:textId="77777777" w:rsidR="00445C96" w:rsidRPr="00A127D6" w:rsidRDefault="00B044EC" w:rsidP="0033435B">
      <w:pPr>
        <w:spacing w:after="0" w:line="240" w:lineRule="auto"/>
        <w:ind w:left="284" w:hanging="426"/>
        <w:jc w:val="both"/>
        <w:rPr>
          <w:lang w:val="cs-CZ"/>
        </w:rPr>
      </w:pPr>
      <w:r w:rsidRPr="00A127D6">
        <w:rPr>
          <w:sz w:val="18"/>
          <w:lang w:val="cs-CZ"/>
        </w:rPr>
        <w:t xml:space="preserve">*** </w:t>
      </w:r>
      <w:r w:rsidRPr="00A127D6">
        <w:rPr>
          <w:sz w:val="18"/>
          <w:lang w:val="cs-CZ"/>
        </w:rPr>
        <w:tab/>
      </w:r>
      <w:r w:rsidRPr="00A127D6">
        <w:rPr>
          <w:sz w:val="18"/>
          <w:u w:val="single"/>
          <w:lang w:val="cs-CZ"/>
        </w:rPr>
        <w:t>Příklad</w:t>
      </w:r>
      <w:r w:rsidRPr="00A127D6">
        <w:rPr>
          <w:sz w:val="18"/>
          <w:lang w:val="cs-CZ"/>
        </w:rPr>
        <w:t xml:space="preserve">: Spolek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 xml:space="preserve">, podnik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 xml:space="preserve">, organizace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>, církev, občanská iniciativa jedn</w:t>
      </w:r>
      <w:r w:rsidR="0046738F">
        <w:rPr>
          <w:sz w:val="18"/>
          <w:lang w:val="cs-CZ"/>
        </w:rPr>
        <w:t>o</w:t>
      </w:r>
      <w:r w:rsidRPr="00A127D6">
        <w:rPr>
          <w:sz w:val="18"/>
          <w:lang w:val="cs-CZ"/>
        </w:rPr>
        <w:t>tlivce atd.</w:t>
      </w:r>
    </w:p>
    <w:p w14:paraId="5C36DFB8" w14:textId="77777777" w:rsidR="00445C96" w:rsidRPr="00A127D6" w:rsidRDefault="00445C96" w:rsidP="0033435B">
      <w:pPr>
        <w:spacing w:after="0" w:line="240" w:lineRule="auto"/>
        <w:ind w:left="284" w:hanging="426"/>
        <w:jc w:val="both"/>
        <w:rPr>
          <w:lang w:val="cs-CZ"/>
        </w:rPr>
      </w:pPr>
    </w:p>
    <w:p w14:paraId="403182CA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46735D45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52CDEA65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40A605B9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3C366CAA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0EF38329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2EFB87B9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02929728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4CBD8FEE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40C33CD8" w14:textId="77777777" w:rsidR="009570B4" w:rsidRDefault="009570B4" w:rsidP="0086260D">
      <w:pPr>
        <w:spacing w:after="0" w:line="240" w:lineRule="auto"/>
        <w:rPr>
          <w:b/>
          <w:sz w:val="24"/>
          <w:lang w:val="cs-CZ"/>
        </w:rPr>
      </w:pPr>
    </w:p>
    <w:p w14:paraId="49317A8C" w14:textId="77777777" w:rsidR="005A4B6D" w:rsidRDefault="005A4B6D" w:rsidP="00445C96">
      <w:pPr>
        <w:spacing w:after="0" w:line="240" w:lineRule="auto"/>
        <w:ind w:left="284" w:hanging="426"/>
        <w:rPr>
          <w:b/>
          <w:sz w:val="24"/>
          <w:lang w:val="cs-CZ"/>
        </w:rPr>
      </w:pPr>
    </w:p>
    <w:p w14:paraId="1D020728" w14:textId="2A4C38F3" w:rsidR="00445C96" w:rsidRDefault="00B044EC" w:rsidP="00445C96">
      <w:pPr>
        <w:spacing w:after="0" w:line="240" w:lineRule="auto"/>
        <w:ind w:left="284" w:hanging="426"/>
        <w:rPr>
          <w:b/>
          <w:sz w:val="24"/>
          <w:lang w:val="cs-CZ"/>
        </w:rPr>
      </w:pPr>
      <w:r w:rsidRPr="00A127D6">
        <w:rPr>
          <w:b/>
          <w:sz w:val="24"/>
          <w:lang w:val="cs-CZ"/>
        </w:rPr>
        <w:t>FORMULÁŘ</w:t>
      </w:r>
    </w:p>
    <w:p w14:paraId="1E10866C" w14:textId="77777777" w:rsidR="00CA3627" w:rsidRPr="00A127D6" w:rsidRDefault="00CA3627" w:rsidP="00445C96">
      <w:pPr>
        <w:spacing w:after="0" w:line="240" w:lineRule="auto"/>
        <w:ind w:left="284" w:hanging="426"/>
        <w:rPr>
          <w:b/>
          <w:sz w:val="24"/>
          <w:lang w:val="cs-CZ"/>
        </w:rPr>
      </w:pPr>
    </w:p>
    <w:p w14:paraId="71D95774" w14:textId="07FC5211" w:rsidR="00B044EC" w:rsidRPr="00A127D6" w:rsidRDefault="00B044EC" w:rsidP="00445C96">
      <w:pPr>
        <w:spacing w:after="0" w:line="240" w:lineRule="auto"/>
        <w:ind w:left="284" w:hanging="426"/>
        <w:rPr>
          <w:b/>
          <w:sz w:val="24"/>
          <w:lang w:val="cs-CZ"/>
        </w:rPr>
      </w:pPr>
      <w:r w:rsidRPr="00A127D6">
        <w:rPr>
          <w:b/>
          <w:sz w:val="24"/>
          <w:lang w:val="cs-CZ"/>
        </w:rPr>
        <w:t xml:space="preserve">Opatření č. </w:t>
      </w:r>
      <w:r w:rsidR="00CA3627">
        <w:rPr>
          <w:b/>
          <w:sz w:val="24"/>
          <w:lang w:val="cs-CZ"/>
        </w:rPr>
        <w:t>4</w:t>
      </w:r>
    </w:p>
    <w:p w14:paraId="39FCF9BF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B044EC" w:rsidRPr="00A127D6" w14:paraId="33F87416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3905F0ED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Krátký název opatření</w:t>
            </w:r>
          </w:p>
        </w:tc>
      </w:tr>
      <w:tr w:rsidR="00B044EC" w:rsidRPr="00A127D6" w14:paraId="1DF17A09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5D8A4E7A" w14:textId="3C959C4E" w:rsidR="00B044EC" w:rsidRPr="00A127D6" w:rsidRDefault="00E06122" w:rsidP="00CF29D8">
            <w:pPr>
              <w:spacing w:after="0" w:line="240" w:lineRule="auto"/>
              <w:rPr>
                <w:sz w:val="20"/>
                <w:lang w:val="cs-CZ"/>
              </w:rPr>
            </w:pPr>
            <w:proofErr w:type="spellStart"/>
            <w:r w:rsidRPr="00E06122">
              <w:rPr>
                <w:sz w:val="20"/>
              </w:rPr>
              <w:t>Nalézt</w:t>
            </w:r>
            <w:proofErr w:type="spellEnd"/>
            <w:r w:rsidRPr="00E06122">
              <w:rPr>
                <w:sz w:val="20"/>
              </w:rPr>
              <w:t xml:space="preserve"> </w:t>
            </w:r>
            <w:proofErr w:type="spellStart"/>
            <w:r w:rsidRPr="00E06122">
              <w:rPr>
                <w:sz w:val="20"/>
              </w:rPr>
              <w:t>vhodnou</w:t>
            </w:r>
            <w:proofErr w:type="spellEnd"/>
            <w:r w:rsidRPr="00E06122">
              <w:rPr>
                <w:sz w:val="20"/>
              </w:rPr>
              <w:t xml:space="preserve"> </w:t>
            </w:r>
            <w:proofErr w:type="spellStart"/>
            <w:r w:rsidRPr="00E06122">
              <w:rPr>
                <w:sz w:val="20"/>
              </w:rPr>
              <w:t>osobu</w:t>
            </w:r>
            <w:proofErr w:type="spellEnd"/>
            <w:r w:rsidRPr="00E06122">
              <w:rPr>
                <w:sz w:val="20"/>
              </w:rPr>
              <w:t xml:space="preserve"> „</w:t>
            </w:r>
            <w:proofErr w:type="spellStart"/>
            <w:r w:rsidRPr="00E06122">
              <w:rPr>
                <w:sz w:val="20"/>
              </w:rPr>
              <w:t>leadera</w:t>
            </w:r>
            <w:proofErr w:type="spellEnd"/>
            <w:r w:rsidRPr="00E06122">
              <w:rPr>
                <w:sz w:val="20"/>
              </w:rPr>
              <w:t xml:space="preserve">“ pro </w:t>
            </w:r>
            <w:proofErr w:type="spellStart"/>
            <w:r w:rsidRPr="00E06122">
              <w:rPr>
                <w:sz w:val="20"/>
              </w:rPr>
              <w:t>seniory</w:t>
            </w:r>
            <w:proofErr w:type="spellEnd"/>
            <w:r w:rsidRPr="00E06122">
              <w:rPr>
                <w:sz w:val="20"/>
              </w:rPr>
              <w:t xml:space="preserve"> v </w:t>
            </w:r>
            <w:proofErr w:type="spellStart"/>
            <w:r w:rsidRPr="00E06122">
              <w:rPr>
                <w:sz w:val="20"/>
              </w:rPr>
              <w:t>obci</w:t>
            </w:r>
            <w:proofErr w:type="spellEnd"/>
            <w:r w:rsidRPr="00E06122">
              <w:rPr>
                <w:sz w:val="20"/>
              </w:rPr>
              <w:t xml:space="preserve">, </w:t>
            </w:r>
            <w:proofErr w:type="spellStart"/>
            <w:r w:rsidRPr="00E06122">
              <w:rPr>
                <w:sz w:val="20"/>
              </w:rPr>
              <w:t>tzv</w:t>
            </w:r>
            <w:proofErr w:type="spellEnd"/>
            <w:r w:rsidRPr="00E06122">
              <w:rPr>
                <w:sz w:val="20"/>
              </w:rPr>
              <w:t>. „</w:t>
            </w:r>
            <w:proofErr w:type="spellStart"/>
            <w:r w:rsidRPr="00E06122">
              <w:rPr>
                <w:sz w:val="20"/>
              </w:rPr>
              <w:t>Tvář</w:t>
            </w:r>
            <w:proofErr w:type="spellEnd"/>
            <w:r w:rsidRPr="00E06122">
              <w:rPr>
                <w:sz w:val="20"/>
              </w:rPr>
              <w:t xml:space="preserve"> </w:t>
            </w:r>
            <w:proofErr w:type="spellStart"/>
            <w:r w:rsidRPr="00E06122">
              <w:rPr>
                <w:sz w:val="20"/>
              </w:rPr>
              <w:t>seniorů</w:t>
            </w:r>
            <w:proofErr w:type="spellEnd"/>
            <w:r w:rsidRPr="00E06122">
              <w:rPr>
                <w:sz w:val="20"/>
              </w:rPr>
              <w:t>“</w:t>
            </w:r>
          </w:p>
        </w:tc>
      </w:tr>
      <w:tr w:rsidR="00B044EC" w:rsidRPr="00A127D6" w14:paraId="56998155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53E36B55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Strategické zaměření – cíle opatření</w:t>
            </w:r>
          </w:p>
        </w:tc>
      </w:tr>
      <w:tr w:rsidR="00B044EC" w:rsidRPr="00A127D6" w14:paraId="5124EF65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5A037178" w14:textId="18E07A08" w:rsidR="00B044EC" w:rsidRPr="00A127D6" w:rsidRDefault="00CF641E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 xml:space="preserve">Nalézt </w:t>
            </w:r>
            <w:proofErr w:type="spellStart"/>
            <w:r>
              <w:rPr>
                <w:sz w:val="20"/>
              </w:rPr>
              <w:t>v</w:t>
            </w:r>
            <w:r w:rsidRPr="009034D8">
              <w:rPr>
                <w:sz w:val="20"/>
              </w:rPr>
              <w:t>ůdčí</w:t>
            </w:r>
            <w:proofErr w:type="spellEnd"/>
            <w:r w:rsidRPr="009034D8">
              <w:rPr>
                <w:sz w:val="20"/>
              </w:rPr>
              <w:t xml:space="preserve"> </w:t>
            </w:r>
            <w:proofErr w:type="spellStart"/>
            <w:r w:rsidRPr="009034D8">
              <w:rPr>
                <w:sz w:val="20"/>
              </w:rPr>
              <w:t>osobnosti</w:t>
            </w:r>
            <w:proofErr w:type="spellEnd"/>
            <w:r w:rsidRPr="009034D8">
              <w:rPr>
                <w:sz w:val="20"/>
              </w:rPr>
              <w:t xml:space="preserve"> v </w:t>
            </w:r>
            <w:proofErr w:type="spellStart"/>
            <w:r w:rsidRPr="009034D8">
              <w:rPr>
                <w:sz w:val="20"/>
              </w:rPr>
              <w:t>obci</w:t>
            </w:r>
            <w:proofErr w:type="spellEnd"/>
            <w:r w:rsidR="009F4391">
              <w:rPr>
                <w:sz w:val="20"/>
              </w:rPr>
              <w:t xml:space="preserve"> pro </w:t>
            </w:r>
            <w:proofErr w:type="spellStart"/>
            <w:r w:rsidR="009F4391">
              <w:rPr>
                <w:sz w:val="20"/>
              </w:rPr>
              <w:t>seniory</w:t>
            </w:r>
            <w:proofErr w:type="spellEnd"/>
            <w:r w:rsidR="009F4391">
              <w:rPr>
                <w:sz w:val="20"/>
              </w:rPr>
              <w:t>.</w:t>
            </w:r>
          </w:p>
        </w:tc>
      </w:tr>
      <w:tr w:rsidR="00B044EC" w:rsidRPr="00A127D6" w14:paraId="685CD81C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1100D7A0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Krátký popis opatření</w:t>
            </w:r>
          </w:p>
        </w:tc>
      </w:tr>
      <w:tr w:rsidR="00B044EC" w:rsidRPr="00A127D6" w14:paraId="1E9D5F28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4CDB92D9" w14:textId="03A8AD7F" w:rsidR="00B044EC" w:rsidRPr="00A127D6" w:rsidRDefault="00CF641E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Snahou je nalézt aktivní seniory, kteří budou pořádat akce, výjezdy a stmelovat kolektiv seniorů. V </w:t>
            </w:r>
            <w:proofErr w:type="spellStart"/>
            <w:r>
              <w:rPr>
                <w:sz w:val="20"/>
                <w:lang w:val="cs-CZ"/>
              </w:rPr>
              <w:t>Tučínských</w:t>
            </w:r>
            <w:proofErr w:type="spellEnd"/>
            <w:r>
              <w:rPr>
                <w:sz w:val="20"/>
                <w:lang w:val="cs-CZ"/>
              </w:rPr>
              <w:t xml:space="preserve"> listech se uveřejní, že Tučín hledá Tvář seniorů, dále bude </w:t>
            </w:r>
            <w:proofErr w:type="spellStart"/>
            <w:r>
              <w:rPr>
                <w:sz w:val="20"/>
                <w:lang w:val="cs-CZ"/>
              </w:rPr>
              <w:t>přesdíleno</w:t>
            </w:r>
            <w:proofErr w:type="spellEnd"/>
            <w:r>
              <w:rPr>
                <w:sz w:val="20"/>
                <w:lang w:val="cs-CZ"/>
              </w:rPr>
              <w:t xml:space="preserve"> i </w:t>
            </w:r>
            <w:proofErr w:type="spellStart"/>
            <w:r>
              <w:rPr>
                <w:sz w:val="20"/>
                <w:lang w:val="cs-CZ"/>
              </w:rPr>
              <w:t>nasítě</w:t>
            </w:r>
            <w:proofErr w:type="spellEnd"/>
            <w:r>
              <w:rPr>
                <w:sz w:val="20"/>
                <w:lang w:val="cs-CZ"/>
              </w:rPr>
              <w:t>.</w:t>
            </w:r>
          </w:p>
        </w:tc>
      </w:tr>
    </w:tbl>
    <w:p w14:paraId="16585095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4129"/>
        <w:gridCol w:w="474"/>
        <w:gridCol w:w="4671"/>
      </w:tblGrid>
      <w:tr w:rsidR="00B044EC" w:rsidRPr="00A127D6" w14:paraId="1BEEDD36" w14:textId="77777777" w:rsidTr="00CF29D8">
        <w:trPr>
          <w:trHeight w:val="286"/>
        </w:trPr>
        <w:tc>
          <w:tcPr>
            <w:tcW w:w="9747" w:type="dxa"/>
            <w:gridSpan w:val="4"/>
            <w:tcBorders>
              <w:top w:val="single" w:sz="4" w:space="0" w:color="auto"/>
              <w:bottom w:val="nil"/>
            </w:tcBorders>
            <w:vAlign w:val="center"/>
          </w:tcPr>
          <w:p w14:paraId="55182FCE" w14:textId="77777777" w:rsidR="00B044EC" w:rsidRPr="00A127D6" w:rsidRDefault="00B044EC" w:rsidP="00CF29D8">
            <w:pPr>
              <w:spacing w:after="0" w:line="240" w:lineRule="auto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Cílová skupina – životní fáze (je možné zvolit více </w:t>
            </w:r>
            <w:proofErr w:type="gramStart"/>
            <w:r w:rsidRPr="00A127D6">
              <w:rPr>
                <w:b/>
                <w:sz w:val="20"/>
                <w:lang w:val="cs-CZ"/>
              </w:rPr>
              <w:t>variant)*</w:t>
            </w:r>
            <w:proofErr w:type="gramEnd"/>
          </w:p>
        </w:tc>
      </w:tr>
      <w:tr w:rsidR="00B044EC" w:rsidRPr="00A127D6" w14:paraId="2110B859" w14:textId="77777777" w:rsidTr="0039407C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5A91F42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20FB1F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Těhotenství a narození</w:t>
            </w:r>
            <w:r w:rsidR="00A127D6" w:rsidRPr="00A127D6">
              <w:rPr>
                <w:sz w:val="20"/>
                <w:lang w:val="cs-CZ"/>
              </w:rPr>
              <w:t xml:space="preserve"> dítěte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04EAD6C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5600E49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Mladý člověk v procesu vzdělávání</w:t>
            </w:r>
          </w:p>
        </w:tc>
      </w:tr>
      <w:tr w:rsidR="00B044EC" w:rsidRPr="00A127D6" w14:paraId="33FD69E1" w14:textId="77777777" w:rsidTr="0039407C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97D0028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7BBF7E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Rodina s kojencem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56E3120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F5F3EE9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Období po aktivním rodičovství</w:t>
            </w:r>
          </w:p>
        </w:tc>
      </w:tr>
      <w:tr w:rsidR="00B044EC" w:rsidRPr="00A127D6" w14:paraId="2A762A57" w14:textId="77777777" w:rsidTr="0039407C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BD3B2AF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7AA42A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Malé dítě do tří let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2F8A8C3" w14:textId="79149E33" w:rsidR="00B044EC" w:rsidRPr="00A127D6" w:rsidRDefault="00CF641E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086F21F3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Senioři/</w:t>
            </w:r>
            <w:proofErr w:type="spellStart"/>
            <w:r w:rsidRPr="00A127D6">
              <w:rPr>
                <w:sz w:val="20"/>
                <w:lang w:val="cs-CZ"/>
              </w:rPr>
              <w:t>ky</w:t>
            </w:r>
            <w:proofErr w:type="spellEnd"/>
          </w:p>
        </w:tc>
      </w:tr>
      <w:tr w:rsidR="00B044EC" w:rsidRPr="00A127D6" w14:paraId="6B9CD238" w14:textId="77777777" w:rsidTr="0039407C">
        <w:trPr>
          <w:trHeight w:val="413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24314E3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8514AB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Dítě v mateřské škole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676B38C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02D2CA05" w14:textId="77777777" w:rsidR="00B044EC" w:rsidRPr="00A127D6" w:rsidRDefault="00B044EC" w:rsidP="00CF29D8">
            <w:pPr>
              <w:spacing w:after="0" w:line="240" w:lineRule="auto"/>
              <w:jc w:val="both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Lidé se zvláštními potřebami</w:t>
            </w:r>
          </w:p>
        </w:tc>
      </w:tr>
      <w:tr w:rsidR="00B044EC" w:rsidRPr="00A127D6" w14:paraId="78946069" w14:textId="77777777" w:rsidTr="0039407C">
        <w:trPr>
          <w:trHeight w:val="388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A399538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E8540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Dítě školního věku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3EA9E20" w14:textId="30639738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C0FC1B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Společně pro všechny životní fáze</w:t>
            </w:r>
          </w:p>
        </w:tc>
      </w:tr>
    </w:tbl>
    <w:p w14:paraId="6F439CB8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276"/>
        <w:gridCol w:w="425"/>
        <w:gridCol w:w="1276"/>
        <w:gridCol w:w="425"/>
        <w:gridCol w:w="814"/>
        <w:gridCol w:w="1170"/>
        <w:gridCol w:w="426"/>
        <w:gridCol w:w="744"/>
        <w:gridCol w:w="902"/>
        <w:gridCol w:w="196"/>
        <w:gridCol w:w="426"/>
        <w:gridCol w:w="1275"/>
      </w:tblGrid>
      <w:tr w:rsidR="00B044EC" w:rsidRPr="00A127D6" w14:paraId="271F1548" w14:textId="77777777" w:rsidTr="00CF29D8">
        <w:tc>
          <w:tcPr>
            <w:tcW w:w="9747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14:paraId="0FE0335C" w14:textId="77777777" w:rsidR="00B044EC" w:rsidRPr="00A127D6" w:rsidRDefault="00B044EC" w:rsidP="00CF29D8">
            <w:pPr>
              <w:spacing w:after="0" w:line="240" w:lineRule="auto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Příslušnost obce*</w:t>
            </w:r>
          </w:p>
        </w:tc>
      </w:tr>
      <w:tr w:rsidR="00B044EC" w:rsidRPr="00A127D6" w14:paraId="08E52F85" w14:textId="77777777" w:rsidTr="0039407C">
        <w:trPr>
          <w:trHeight w:val="328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E804238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96118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plná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08EAE35" w14:textId="56ECB409" w:rsidR="00B044EC" w:rsidRPr="00A127D6" w:rsidRDefault="009F4391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E14F4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částečné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336851E" w14:textId="51C3929D" w:rsidR="00B044EC" w:rsidRPr="00A127D6" w:rsidRDefault="009F4391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DBDBF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jen koordinace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78506F3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88BD1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jen iniciace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6C8AE5C" w14:textId="77777777" w:rsidR="00B044EC" w:rsidRPr="00A127D6" w:rsidRDefault="00B044EC" w:rsidP="00CF29D8">
            <w:pPr>
              <w:spacing w:after="0" w:line="240" w:lineRule="auto"/>
              <w:ind w:left="-491" w:firstLine="491"/>
              <w:rPr>
                <w:sz w:val="20"/>
                <w:lang w:val="cs-C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D5ECAA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jiná</w:t>
            </w:r>
          </w:p>
        </w:tc>
      </w:tr>
      <w:tr w:rsidR="00B044EC" w:rsidRPr="00A127D6" w14:paraId="0F87D64D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13"/>
            <w:tcBorders>
              <w:bottom w:val="single" w:sz="4" w:space="0" w:color="auto"/>
            </w:tcBorders>
          </w:tcPr>
          <w:p w14:paraId="5B5CBB3C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Příslušnost </w:t>
            </w:r>
            <w:proofErr w:type="gramStart"/>
            <w:r w:rsidRPr="00A127D6">
              <w:rPr>
                <w:b/>
                <w:sz w:val="20"/>
                <w:lang w:val="cs-CZ"/>
              </w:rPr>
              <w:t>obce - popis</w:t>
            </w:r>
            <w:proofErr w:type="gramEnd"/>
            <w:r w:rsidRPr="00A127D6">
              <w:rPr>
                <w:b/>
                <w:sz w:val="20"/>
                <w:lang w:val="cs-CZ"/>
              </w:rPr>
              <w:t>**</w:t>
            </w:r>
          </w:p>
        </w:tc>
      </w:tr>
      <w:tr w:rsidR="00B044EC" w:rsidRPr="00A127D6" w14:paraId="2F2F4D01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63"/>
        </w:trPr>
        <w:tc>
          <w:tcPr>
            <w:tcW w:w="9747" w:type="dxa"/>
            <w:gridSpan w:val="13"/>
            <w:shd w:val="clear" w:color="auto" w:fill="F3F3F3"/>
            <w:vAlign w:val="center"/>
          </w:tcPr>
          <w:p w14:paraId="6934F1DB" w14:textId="0B915B3F" w:rsidR="00B044EC" w:rsidRPr="00A127D6" w:rsidRDefault="009F4391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 xml:space="preserve">Snaha nalézt aktivního obyvatele Tučína. </w:t>
            </w:r>
          </w:p>
        </w:tc>
      </w:tr>
      <w:tr w:rsidR="00B044EC" w:rsidRPr="00A127D6" w14:paraId="75352D5A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56"/>
        </w:trPr>
        <w:tc>
          <w:tcPr>
            <w:tcW w:w="4608" w:type="dxa"/>
            <w:gridSpan w:val="6"/>
            <w:vAlign w:val="center"/>
          </w:tcPr>
          <w:p w14:paraId="44A9EF29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Iniciátor (kdo s tím přišel) ***</w:t>
            </w:r>
          </w:p>
        </w:tc>
        <w:tc>
          <w:tcPr>
            <w:tcW w:w="5139" w:type="dxa"/>
            <w:gridSpan w:val="7"/>
            <w:shd w:val="clear" w:color="auto" w:fill="F3F3F3"/>
            <w:vAlign w:val="center"/>
          </w:tcPr>
          <w:p w14:paraId="4648E2E4" w14:textId="4DB88EBC" w:rsidR="00B044EC" w:rsidRPr="00A127D6" w:rsidRDefault="009F4391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senioři</w:t>
            </w:r>
          </w:p>
        </w:tc>
      </w:tr>
      <w:tr w:rsidR="00B044EC" w:rsidRPr="00A127D6" w14:paraId="7190946C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60"/>
        </w:trPr>
        <w:tc>
          <w:tcPr>
            <w:tcW w:w="4608" w:type="dxa"/>
            <w:gridSpan w:val="6"/>
          </w:tcPr>
          <w:p w14:paraId="1419BE73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Osoba odpovědná za audit (za opatření)</w:t>
            </w:r>
          </w:p>
        </w:tc>
        <w:tc>
          <w:tcPr>
            <w:tcW w:w="5139" w:type="dxa"/>
            <w:gridSpan w:val="7"/>
            <w:shd w:val="clear" w:color="auto" w:fill="F3F3F3"/>
          </w:tcPr>
          <w:p w14:paraId="3AABF2DB" w14:textId="6E9C3B1B" w:rsidR="00B044EC" w:rsidRPr="00A127D6" w:rsidRDefault="009F4391" w:rsidP="00CF29D8">
            <w:pPr>
              <w:spacing w:before="60" w:after="6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Andrea Mackovíková</w:t>
            </w:r>
          </w:p>
        </w:tc>
      </w:tr>
      <w:tr w:rsidR="00B044EC" w:rsidRPr="00A127D6" w14:paraId="68E59491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5"/>
        </w:trPr>
        <w:tc>
          <w:tcPr>
            <w:tcW w:w="4608" w:type="dxa"/>
            <w:gridSpan w:val="6"/>
          </w:tcPr>
          <w:p w14:paraId="529ADD68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Časový plán projektu</w:t>
            </w:r>
          </w:p>
        </w:tc>
        <w:tc>
          <w:tcPr>
            <w:tcW w:w="1170" w:type="dxa"/>
          </w:tcPr>
          <w:p w14:paraId="1A2CC775" w14:textId="77777777" w:rsidR="00B044EC" w:rsidRPr="00A127D6" w:rsidRDefault="00B044EC" w:rsidP="00CF29D8">
            <w:pPr>
              <w:spacing w:after="0" w:line="240" w:lineRule="auto"/>
              <w:jc w:val="center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Začátek</w:t>
            </w:r>
          </w:p>
        </w:tc>
        <w:tc>
          <w:tcPr>
            <w:tcW w:w="1170" w:type="dxa"/>
            <w:gridSpan w:val="2"/>
            <w:shd w:val="clear" w:color="auto" w:fill="F3F3F3"/>
          </w:tcPr>
          <w:p w14:paraId="42ECA3D4" w14:textId="40D2EF98" w:rsidR="00B044EC" w:rsidRPr="00A127D6" w:rsidRDefault="009F4391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2024</w:t>
            </w:r>
          </w:p>
        </w:tc>
        <w:tc>
          <w:tcPr>
            <w:tcW w:w="902" w:type="dxa"/>
          </w:tcPr>
          <w:p w14:paraId="0B55CB12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Konec</w:t>
            </w:r>
          </w:p>
        </w:tc>
        <w:tc>
          <w:tcPr>
            <w:tcW w:w="1897" w:type="dxa"/>
            <w:gridSpan w:val="3"/>
            <w:shd w:val="clear" w:color="auto" w:fill="F3F3F3"/>
          </w:tcPr>
          <w:p w14:paraId="755C16DA" w14:textId="17640AD8" w:rsidR="00B044EC" w:rsidRPr="00A127D6" w:rsidRDefault="009F4391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2026</w:t>
            </w:r>
          </w:p>
        </w:tc>
      </w:tr>
    </w:tbl>
    <w:p w14:paraId="4A8163C1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B044EC" w:rsidRPr="00A127D6" w14:paraId="0F7A8C1E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60DCBE39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Jiné (např. nezbytné zdroje obce)</w:t>
            </w:r>
          </w:p>
        </w:tc>
      </w:tr>
      <w:tr w:rsidR="00B044EC" w:rsidRPr="00A127D6" w14:paraId="1348DFD1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6B5E1497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</w:tr>
    </w:tbl>
    <w:p w14:paraId="6DBF0B3F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2"/>
        <w:gridCol w:w="4235"/>
      </w:tblGrid>
      <w:tr w:rsidR="00B044EC" w:rsidRPr="00A127D6" w14:paraId="77B1C550" w14:textId="77777777" w:rsidTr="00CF29D8">
        <w:tc>
          <w:tcPr>
            <w:tcW w:w="5512" w:type="dxa"/>
            <w:tcBorders>
              <w:top w:val="single" w:sz="4" w:space="0" w:color="auto"/>
            </w:tcBorders>
          </w:tcPr>
          <w:p w14:paraId="551F642D" w14:textId="77777777" w:rsidR="00B044EC" w:rsidRPr="00A127D6" w:rsidRDefault="00B044EC" w:rsidP="009570B4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Rozhodnutí </w:t>
            </w:r>
            <w:r w:rsidR="003D7938">
              <w:rPr>
                <w:b/>
                <w:sz w:val="20"/>
                <w:lang w:val="cs-CZ"/>
              </w:rPr>
              <w:t>voleného orgánu obce ze dne:</w:t>
            </w:r>
            <w:r w:rsidRPr="00A127D6">
              <w:rPr>
                <w:b/>
                <w:sz w:val="20"/>
                <w:lang w:val="cs-CZ"/>
              </w:rPr>
              <w:t xml:space="preserve"> </w:t>
            </w:r>
          </w:p>
        </w:tc>
        <w:tc>
          <w:tcPr>
            <w:tcW w:w="4235" w:type="dxa"/>
            <w:tcBorders>
              <w:top w:val="single" w:sz="4" w:space="0" w:color="auto"/>
            </w:tcBorders>
            <w:shd w:val="clear" w:color="auto" w:fill="F3F3F3"/>
          </w:tcPr>
          <w:p w14:paraId="3052E897" w14:textId="3368BF95" w:rsidR="00B044EC" w:rsidRPr="00A127D6" w:rsidRDefault="009F4391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14.10.2024</w:t>
            </w:r>
          </w:p>
        </w:tc>
      </w:tr>
    </w:tbl>
    <w:p w14:paraId="79EB93CE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p w14:paraId="5D924EE1" w14:textId="77777777" w:rsidR="00B044EC" w:rsidRPr="00A127D6" w:rsidRDefault="00B044EC" w:rsidP="0033435B">
      <w:pPr>
        <w:spacing w:after="0" w:line="240" w:lineRule="auto"/>
        <w:ind w:left="284" w:hanging="426"/>
        <w:jc w:val="both"/>
        <w:rPr>
          <w:sz w:val="18"/>
          <w:lang w:val="cs-CZ"/>
        </w:rPr>
      </w:pPr>
      <w:r w:rsidRPr="00A127D6">
        <w:rPr>
          <w:sz w:val="18"/>
          <w:lang w:val="cs-CZ"/>
        </w:rPr>
        <w:t>*</w:t>
      </w:r>
      <w:r w:rsidRPr="00A127D6">
        <w:rPr>
          <w:sz w:val="18"/>
          <w:lang w:val="cs-CZ"/>
        </w:rPr>
        <w:tab/>
        <w:t>Výběr proveďte křížkem v poli vlevo od textu</w:t>
      </w:r>
    </w:p>
    <w:p w14:paraId="50E8F01E" w14:textId="77777777" w:rsidR="00B044EC" w:rsidRPr="00A127D6" w:rsidRDefault="00B044EC" w:rsidP="0033435B">
      <w:pPr>
        <w:spacing w:after="0" w:line="240" w:lineRule="auto"/>
        <w:ind w:left="284" w:hanging="426"/>
        <w:jc w:val="both"/>
        <w:rPr>
          <w:sz w:val="18"/>
          <w:lang w:val="cs-CZ"/>
        </w:rPr>
      </w:pPr>
      <w:r w:rsidRPr="00A127D6">
        <w:rPr>
          <w:sz w:val="18"/>
          <w:lang w:val="cs-CZ"/>
        </w:rPr>
        <w:t xml:space="preserve">** </w:t>
      </w:r>
      <w:r w:rsidRPr="00A127D6">
        <w:rPr>
          <w:sz w:val="18"/>
          <w:lang w:val="cs-CZ"/>
        </w:rPr>
        <w:tab/>
        <w:t>Vyplňte pouze v případě, že příslušnost obce je „částečná“, „jen koordinační“, „jen iniciační“ nebo „jiná“</w:t>
      </w:r>
    </w:p>
    <w:p w14:paraId="13509BB3" w14:textId="77777777" w:rsidR="00445C96" w:rsidRPr="00A127D6" w:rsidRDefault="00B044EC" w:rsidP="0033435B">
      <w:pPr>
        <w:spacing w:after="0" w:line="240" w:lineRule="auto"/>
        <w:ind w:left="284" w:hanging="426"/>
        <w:jc w:val="both"/>
        <w:rPr>
          <w:lang w:val="cs-CZ"/>
        </w:rPr>
      </w:pPr>
      <w:r w:rsidRPr="00A127D6">
        <w:rPr>
          <w:sz w:val="18"/>
          <w:lang w:val="cs-CZ"/>
        </w:rPr>
        <w:t xml:space="preserve">*** </w:t>
      </w:r>
      <w:r w:rsidRPr="00A127D6">
        <w:rPr>
          <w:sz w:val="18"/>
          <w:lang w:val="cs-CZ"/>
        </w:rPr>
        <w:tab/>
      </w:r>
      <w:r w:rsidRPr="00A127D6">
        <w:rPr>
          <w:sz w:val="18"/>
          <w:u w:val="single"/>
          <w:lang w:val="cs-CZ"/>
        </w:rPr>
        <w:t>Příklad</w:t>
      </w:r>
      <w:r w:rsidRPr="00A127D6">
        <w:rPr>
          <w:sz w:val="18"/>
          <w:lang w:val="cs-CZ"/>
        </w:rPr>
        <w:t xml:space="preserve">: Spolek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 xml:space="preserve">, podnik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 xml:space="preserve">, organizace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>, církev, občanská iniciativa jedn</w:t>
      </w:r>
      <w:r w:rsidR="0046738F">
        <w:rPr>
          <w:sz w:val="18"/>
          <w:lang w:val="cs-CZ"/>
        </w:rPr>
        <w:t>o</w:t>
      </w:r>
      <w:r w:rsidRPr="00A127D6">
        <w:rPr>
          <w:sz w:val="18"/>
          <w:lang w:val="cs-CZ"/>
        </w:rPr>
        <w:t>tlivce atd.</w:t>
      </w:r>
    </w:p>
    <w:p w14:paraId="1671CB9E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269D189C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73C5D297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072CD45C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5DDB774E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477CD9C8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1BBB9D75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07945624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60B9653D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436DBDE9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641B6AEF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0AE2441F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255BFEF4" w14:textId="77777777" w:rsidR="009570B4" w:rsidRDefault="009570B4" w:rsidP="0086260D">
      <w:pPr>
        <w:spacing w:after="0" w:line="240" w:lineRule="auto"/>
        <w:rPr>
          <w:b/>
          <w:sz w:val="24"/>
          <w:lang w:val="cs-CZ"/>
        </w:rPr>
      </w:pPr>
    </w:p>
    <w:p w14:paraId="412816A2" w14:textId="77777777" w:rsidR="005A4B6D" w:rsidRDefault="005A4B6D" w:rsidP="00445C96">
      <w:pPr>
        <w:spacing w:after="0" w:line="240" w:lineRule="auto"/>
        <w:ind w:left="284" w:hanging="426"/>
        <w:rPr>
          <w:b/>
          <w:sz w:val="24"/>
          <w:lang w:val="cs-CZ"/>
        </w:rPr>
      </w:pPr>
    </w:p>
    <w:p w14:paraId="55509821" w14:textId="31345EDD" w:rsidR="00445C96" w:rsidRPr="00A127D6" w:rsidRDefault="00B044EC" w:rsidP="00445C96">
      <w:pPr>
        <w:spacing w:after="0" w:line="240" w:lineRule="auto"/>
        <w:ind w:left="284" w:hanging="426"/>
        <w:rPr>
          <w:b/>
          <w:sz w:val="24"/>
          <w:lang w:val="cs-CZ"/>
        </w:rPr>
      </w:pPr>
      <w:r w:rsidRPr="00A127D6">
        <w:rPr>
          <w:b/>
          <w:sz w:val="24"/>
          <w:lang w:val="cs-CZ"/>
        </w:rPr>
        <w:t>FORMULÁŘ</w:t>
      </w:r>
    </w:p>
    <w:p w14:paraId="0FE8FA64" w14:textId="21B7461C" w:rsidR="00B044EC" w:rsidRPr="00A127D6" w:rsidRDefault="00B044EC" w:rsidP="00445C96">
      <w:pPr>
        <w:spacing w:after="0" w:line="240" w:lineRule="auto"/>
        <w:ind w:left="284" w:hanging="426"/>
        <w:rPr>
          <w:b/>
          <w:sz w:val="24"/>
          <w:lang w:val="cs-CZ"/>
        </w:rPr>
      </w:pPr>
      <w:r w:rsidRPr="00A127D6">
        <w:rPr>
          <w:b/>
          <w:sz w:val="24"/>
          <w:lang w:val="cs-CZ"/>
        </w:rPr>
        <w:t xml:space="preserve">Opatření č. </w:t>
      </w:r>
      <w:r w:rsidR="00C32357">
        <w:rPr>
          <w:b/>
          <w:sz w:val="24"/>
          <w:lang w:val="cs-CZ"/>
        </w:rPr>
        <w:t>5</w:t>
      </w:r>
    </w:p>
    <w:p w14:paraId="77DA7DFB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B044EC" w:rsidRPr="00A127D6" w14:paraId="28E47545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141FF41B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Krátký název opatření</w:t>
            </w:r>
          </w:p>
        </w:tc>
      </w:tr>
      <w:tr w:rsidR="00B044EC" w:rsidRPr="00A127D6" w14:paraId="70EDABF2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5F739A27" w14:textId="0E0C5D17" w:rsidR="00B044EC" w:rsidRPr="00A127D6" w:rsidRDefault="00C32357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C32357">
              <w:rPr>
                <w:sz w:val="20"/>
                <w:lang w:val="cs-CZ"/>
              </w:rPr>
              <w:t>Navázat spolupráci s MAS – podpora pro možnost školení a vzdělávání</w:t>
            </w:r>
          </w:p>
        </w:tc>
      </w:tr>
      <w:tr w:rsidR="00B044EC" w:rsidRPr="00A127D6" w14:paraId="0325A4DC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68EA64B0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Strategické zaměření – cíle opatření</w:t>
            </w:r>
          </w:p>
        </w:tc>
      </w:tr>
      <w:tr w:rsidR="00B044EC" w:rsidRPr="00A127D6" w14:paraId="5F2D2F72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56323522" w14:textId="2914C950" w:rsidR="00B044EC" w:rsidRPr="00A127D6" w:rsidRDefault="009F4391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 xml:space="preserve">Zvýšit možnost vzdělávání seniorů o témata, která je zajímají. </w:t>
            </w:r>
          </w:p>
        </w:tc>
      </w:tr>
      <w:tr w:rsidR="00B044EC" w:rsidRPr="00A127D6" w14:paraId="0F5DB51D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63820DF1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Krátký popis opatření</w:t>
            </w:r>
          </w:p>
        </w:tc>
      </w:tr>
      <w:tr w:rsidR="00B044EC" w:rsidRPr="00A127D6" w14:paraId="438DEE80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5A20D964" w14:textId="77777777" w:rsidR="00C32357" w:rsidRPr="00C32357" w:rsidRDefault="00C32357" w:rsidP="00C32357">
            <w:pPr>
              <w:spacing w:after="0" w:line="240" w:lineRule="auto"/>
              <w:rPr>
                <w:sz w:val="20"/>
                <w:lang w:val="cs-CZ"/>
              </w:rPr>
            </w:pPr>
            <w:r w:rsidRPr="00C32357">
              <w:rPr>
                <w:sz w:val="20"/>
                <w:lang w:val="cs-CZ"/>
              </w:rPr>
              <w:t>Aktivizace komunity seniorů prostřednictvím vzdělávání za podpory MAS Moravská brána.</w:t>
            </w:r>
          </w:p>
          <w:p w14:paraId="3940AC11" w14:textId="77777777" w:rsidR="00C32357" w:rsidRPr="00C32357" w:rsidRDefault="00C32357" w:rsidP="00C32357">
            <w:pPr>
              <w:spacing w:after="0" w:line="240" w:lineRule="auto"/>
              <w:rPr>
                <w:sz w:val="20"/>
                <w:lang w:val="cs-CZ"/>
              </w:rPr>
            </w:pPr>
            <w:r w:rsidRPr="00C32357">
              <w:rPr>
                <w:sz w:val="20"/>
                <w:lang w:val="cs-CZ"/>
              </w:rPr>
              <w:t>Senioři minimálně 1x uspořádají přednášku, workshop nebo seminář s tématem, který si</w:t>
            </w:r>
          </w:p>
          <w:p w14:paraId="0115E0BF" w14:textId="77777777" w:rsidR="00C32357" w:rsidRPr="00C32357" w:rsidRDefault="00C32357" w:rsidP="00C32357">
            <w:pPr>
              <w:spacing w:after="0" w:line="240" w:lineRule="auto"/>
              <w:rPr>
                <w:sz w:val="20"/>
                <w:lang w:val="cs-CZ"/>
              </w:rPr>
            </w:pPr>
            <w:r w:rsidRPr="00C32357">
              <w:rPr>
                <w:sz w:val="20"/>
                <w:lang w:val="cs-CZ"/>
              </w:rPr>
              <w:t>vyberou. Obec zprostředkuje podporu od MAS Moravská brána. Cílem je vytvoření</w:t>
            </w:r>
          </w:p>
          <w:p w14:paraId="3F5BA753" w14:textId="77777777" w:rsidR="00C32357" w:rsidRPr="00C32357" w:rsidRDefault="00C32357" w:rsidP="00C32357">
            <w:pPr>
              <w:spacing w:after="0" w:line="240" w:lineRule="auto"/>
              <w:rPr>
                <w:sz w:val="20"/>
                <w:lang w:val="cs-CZ"/>
              </w:rPr>
            </w:pPr>
            <w:r w:rsidRPr="00C32357">
              <w:rPr>
                <w:sz w:val="20"/>
                <w:lang w:val="cs-CZ"/>
              </w:rPr>
              <w:t xml:space="preserve">svépomocné skupiny seniorů, která se za nezbytné podpory obce (např. organizační, </w:t>
            </w:r>
            <w:proofErr w:type="spellStart"/>
            <w:r w:rsidRPr="00C32357">
              <w:rPr>
                <w:sz w:val="20"/>
                <w:lang w:val="cs-CZ"/>
              </w:rPr>
              <w:t>finančí</w:t>
            </w:r>
            <w:proofErr w:type="spellEnd"/>
            <w:r w:rsidRPr="00C32357">
              <w:rPr>
                <w:sz w:val="20"/>
                <w:lang w:val="cs-CZ"/>
              </w:rPr>
              <w:t>)</w:t>
            </w:r>
          </w:p>
          <w:p w14:paraId="3A2EEDE0" w14:textId="77777777" w:rsidR="00C32357" w:rsidRPr="00C32357" w:rsidRDefault="00C32357" w:rsidP="00C32357">
            <w:pPr>
              <w:spacing w:after="0" w:line="240" w:lineRule="auto"/>
              <w:rPr>
                <w:sz w:val="20"/>
                <w:lang w:val="cs-CZ"/>
              </w:rPr>
            </w:pPr>
            <w:r w:rsidRPr="00C32357">
              <w:rPr>
                <w:sz w:val="20"/>
                <w:lang w:val="cs-CZ"/>
              </w:rPr>
              <w:t>bude scházet.</w:t>
            </w:r>
          </w:p>
          <w:p w14:paraId="18F9D5DB" w14:textId="35687DB2" w:rsidR="00B044EC" w:rsidRPr="00A127D6" w:rsidRDefault="00C32357" w:rsidP="00C32357">
            <w:pPr>
              <w:spacing w:after="0" w:line="240" w:lineRule="auto"/>
              <w:rPr>
                <w:sz w:val="20"/>
                <w:lang w:val="cs-CZ"/>
              </w:rPr>
            </w:pPr>
            <w:r w:rsidRPr="00C32357">
              <w:rPr>
                <w:sz w:val="20"/>
                <w:lang w:val="cs-CZ"/>
              </w:rPr>
              <w:t>Jinak bude skupina pracovat svépomocně.</w:t>
            </w:r>
          </w:p>
        </w:tc>
      </w:tr>
    </w:tbl>
    <w:p w14:paraId="37038A54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4129"/>
        <w:gridCol w:w="474"/>
        <w:gridCol w:w="4671"/>
      </w:tblGrid>
      <w:tr w:rsidR="00B044EC" w:rsidRPr="00A127D6" w14:paraId="7DC428AF" w14:textId="77777777" w:rsidTr="00CF29D8">
        <w:trPr>
          <w:trHeight w:val="286"/>
        </w:trPr>
        <w:tc>
          <w:tcPr>
            <w:tcW w:w="9747" w:type="dxa"/>
            <w:gridSpan w:val="4"/>
            <w:tcBorders>
              <w:top w:val="single" w:sz="4" w:space="0" w:color="auto"/>
              <w:bottom w:val="nil"/>
            </w:tcBorders>
            <w:vAlign w:val="center"/>
          </w:tcPr>
          <w:p w14:paraId="1DDE8C96" w14:textId="77777777" w:rsidR="00B044EC" w:rsidRPr="00A127D6" w:rsidRDefault="00B044EC" w:rsidP="00CF29D8">
            <w:pPr>
              <w:spacing w:after="0" w:line="240" w:lineRule="auto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Cílová skupina – životní fáze (je možné zvolit více </w:t>
            </w:r>
            <w:proofErr w:type="gramStart"/>
            <w:r w:rsidRPr="00A127D6">
              <w:rPr>
                <w:b/>
                <w:sz w:val="20"/>
                <w:lang w:val="cs-CZ"/>
              </w:rPr>
              <w:t>variant)*</w:t>
            </w:r>
            <w:proofErr w:type="gramEnd"/>
          </w:p>
        </w:tc>
      </w:tr>
      <w:tr w:rsidR="00B044EC" w:rsidRPr="00A127D6" w14:paraId="7582773C" w14:textId="77777777" w:rsidTr="0039407C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959CBBD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EA0FC4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Těhotenství a narození</w:t>
            </w:r>
            <w:r w:rsidR="00A127D6" w:rsidRPr="00A127D6">
              <w:rPr>
                <w:sz w:val="20"/>
                <w:lang w:val="cs-CZ"/>
              </w:rPr>
              <w:t xml:space="preserve"> dítěte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26BA095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FC2774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Mladý člověk v procesu vzdělávání</w:t>
            </w:r>
          </w:p>
        </w:tc>
      </w:tr>
      <w:tr w:rsidR="00B044EC" w:rsidRPr="00A127D6" w14:paraId="064AA65B" w14:textId="77777777" w:rsidTr="0039407C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92540CB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33794D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Rodina s kojencem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2C1325F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8B65793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Období po aktivním rodičovství</w:t>
            </w:r>
          </w:p>
        </w:tc>
      </w:tr>
      <w:tr w:rsidR="00B044EC" w:rsidRPr="00A127D6" w14:paraId="0AD23B32" w14:textId="77777777" w:rsidTr="0039407C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8DC9F96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2E335FA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Malé dítě do tří let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19A94A9" w14:textId="5622578C" w:rsidR="00B044EC" w:rsidRPr="00A127D6" w:rsidRDefault="009F4391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245CCE5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Senioři/</w:t>
            </w:r>
            <w:proofErr w:type="spellStart"/>
            <w:r w:rsidRPr="00A127D6">
              <w:rPr>
                <w:sz w:val="20"/>
                <w:lang w:val="cs-CZ"/>
              </w:rPr>
              <w:t>ky</w:t>
            </w:r>
            <w:proofErr w:type="spellEnd"/>
          </w:p>
        </w:tc>
      </w:tr>
      <w:tr w:rsidR="00B044EC" w:rsidRPr="00A127D6" w14:paraId="6E844C31" w14:textId="77777777" w:rsidTr="0039407C">
        <w:trPr>
          <w:trHeight w:val="413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E35A403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E1DF6F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Dítě v mateřské škole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6455EB8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E4F97EE" w14:textId="77777777" w:rsidR="00B044EC" w:rsidRPr="00A127D6" w:rsidRDefault="00B044EC" w:rsidP="00CF29D8">
            <w:pPr>
              <w:spacing w:after="0" w:line="240" w:lineRule="auto"/>
              <w:jc w:val="both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Lidé se zvláštními potřebami</w:t>
            </w:r>
          </w:p>
        </w:tc>
      </w:tr>
      <w:tr w:rsidR="00B044EC" w:rsidRPr="00A127D6" w14:paraId="1CAA665A" w14:textId="77777777" w:rsidTr="0039407C">
        <w:trPr>
          <w:trHeight w:val="388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46BDF9F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EBF4A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Dítě školního věku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8AD3C45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EDFA5C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Společně pro všechny životní fáze</w:t>
            </w:r>
          </w:p>
        </w:tc>
      </w:tr>
    </w:tbl>
    <w:p w14:paraId="502556BF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276"/>
        <w:gridCol w:w="425"/>
        <w:gridCol w:w="1276"/>
        <w:gridCol w:w="425"/>
        <w:gridCol w:w="814"/>
        <w:gridCol w:w="1170"/>
        <w:gridCol w:w="426"/>
        <w:gridCol w:w="744"/>
        <w:gridCol w:w="902"/>
        <w:gridCol w:w="196"/>
        <w:gridCol w:w="426"/>
        <w:gridCol w:w="1275"/>
      </w:tblGrid>
      <w:tr w:rsidR="00B044EC" w:rsidRPr="00A127D6" w14:paraId="4B04858F" w14:textId="77777777" w:rsidTr="00CF29D8">
        <w:tc>
          <w:tcPr>
            <w:tcW w:w="9747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14:paraId="437DC53D" w14:textId="77777777" w:rsidR="00B044EC" w:rsidRPr="00A127D6" w:rsidRDefault="00B044EC" w:rsidP="00CF29D8">
            <w:pPr>
              <w:spacing w:after="0" w:line="240" w:lineRule="auto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Příslušnost obce*</w:t>
            </w:r>
          </w:p>
        </w:tc>
      </w:tr>
      <w:tr w:rsidR="00B044EC" w:rsidRPr="00A127D6" w14:paraId="0C096245" w14:textId="77777777" w:rsidTr="0039407C">
        <w:trPr>
          <w:trHeight w:val="328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78494F8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3B5A7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plná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A6C8D0E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C0D34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částečné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94369CB" w14:textId="7E857491" w:rsidR="00B044EC" w:rsidRPr="00A127D6" w:rsidRDefault="009F4391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E6BC8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jen koordinace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7B9CC17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798E6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jen iniciace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31183D9" w14:textId="77777777" w:rsidR="00B044EC" w:rsidRPr="00A127D6" w:rsidRDefault="00B044EC" w:rsidP="00CF29D8">
            <w:pPr>
              <w:spacing w:after="0" w:line="240" w:lineRule="auto"/>
              <w:ind w:left="-491" w:firstLine="491"/>
              <w:rPr>
                <w:sz w:val="20"/>
                <w:lang w:val="cs-C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FC02F0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jiná</w:t>
            </w:r>
          </w:p>
        </w:tc>
      </w:tr>
      <w:tr w:rsidR="00B044EC" w:rsidRPr="00A127D6" w14:paraId="5C8EDBD9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13"/>
            <w:tcBorders>
              <w:bottom w:val="single" w:sz="4" w:space="0" w:color="auto"/>
            </w:tcBorders>
          </w:tcPr>
          <w:p w14:paraId="5F0BA391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Příslušnost </w:t>
            </w:r>
            <w:proofErr w:type="gramStart"/>
            <w:r w:rsidRPr="00A127D6">
              <w:rPr>
                <w:b/>
                <w:sz w:val="20"/>
                <w:lang w:val="cs-CZ"/>
              </w:rPr>
              <w:t>obce - popis</w:t>
            </w:r>
            <w:proofErr w:type="gramEnd"/>
            <w:r w:rsidRPr="00A127D6">
              <w:rPr>
                <w:b/>
                <w:sz w:val="20"/>
                <w:lang w:val="cs-CZ"/>
              </w:rPr>
              <w:t>**</w:t>
            </w:r>
          </w:p>
        </w:tc>
      </w:tr>
      <w:tr w:rsidR="00B044EC" w:rsidRPr="00A127D6" w14:paraId="41A4F7AE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63"/>
        </w:trPr>
        <w:tc>
          <w:tcPr>
            <w:tcW w:w="9747" w:type="dxa"/>
            <w:gridSpan w:val="13"/>
            <w:shd w:val="clear" w:color="auto" w:fill="F3F3F3"/>
            <w:vAlign w:val="center"/>
          </w:tcPr>
          <w:p w14:paraId="6F94FC6E" w14:textId="02FA3CC1" w:rsidR="00B044EC" w:rsidRPr="00A127D6" w:rsidRDefault="009F4391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 xml:space="preserve">Zajištění spolupráce s MAS se seniory z Tučína. </w:t>
            </w:r>
          </w:p>
        </w:tc>
      </w:tr>
      <w:tr w:rsidR="00B044EC" w:rsidRPr="00A127D6" w14:paraId="5816B1DA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56"/>
        </w:trPr>
        <w:tc>
          <w:tcPr>
            <w:tcW w:w="4608" w:type="dxa"/>
            <w:gridSpan w:val="6"/>
            <w:vAlign w:val="center"/>
          </w:tcPr>
          <w:p w14:paraId="70BEA174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Iniciátor (kdo s tím přišel) ***</w:t>
            </w:r>
          </w:p>
        </w:tc>
        <w:tc>
          <w:tcPr>
            <w:tcW w:w="5139" w:type="dxa"/>
            <w:gridSpan w:val="7"/>
            <w:shd w:val="clear" w:color="auto" w:fill="F3F3F3"/>
            <w:vAlign w:val="center"/>
          </w:tcPr>
          <w:p w14:paraId="5C44D7C6" w14:textId="6C9C8558" w:rsidR="00B044EC" w:rsidRPr="00A127D6" w:rsidRDefault="009F4391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senioři</w:t>
            </w:r>
          </w:p>
        </w:tc>
      </w:tr>
      <w:tr w:rsidR="00B044EC" w:rsidRPr="00A127D6" w14:paraId="6A8EB5C0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60"/>
        </w:trPr>
        <w:tc>
          <w:tcPr>
            <w:tcW w:w="4608" w:type="dxa"/>
            <w:gridSpan w:val="6"/>
          </w:tcPr>
          <w:p w14:paraId="79B1D9C0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Osoba odpovědná za audit (za opatření)</w:t>
            </w:r>
          </w:p>
        </w:tc>
        <w:tc>
          <w:tcPr>
            <w:tcW w:w="5139" w:type="dxa"/>
            <w:gridSpan w:val="7"/>
            <w:shd w:val="clear" w:color="auto" w:fill="F3F3F3"/>
          </w:tcPr>
          <w:p w14:paraId="36FB879F" w14:textId="0BCEC2F5" w:rsidR="00B044EC" w:rsidRPr="00A127D6" w:rsidRDefault="0092168B" w:rsidP="00CF29D8">
            <w:pPr>
              <w:spacing w:before="60" w:after="6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Jana Čtvrtníčková</w:t>
            </w:r>
          </w:p>
        </w:tc>
      </w:tr>
      <w:tr w:rsidR="00B044EC" w:rsidRPr="00A127D6" w14:paraId="67F9F99E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5"/>
        </w:trPr>
        <w:tc>
          <w:tcPr>
            <w:tcW w:w="4608" w:type="dxa"/>
            <w:gridSpan w:val="6"/>
          </w:tcPr>
          <w:p w14:paraId="7FDF8287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Časový plán projektu</w:t>
            </w:r>
          </w:p>
        </w:tc>
        <w:tc>
          <w:tcPr>
            <w:tcW w:w="1170" w:type="dxa"/>
          </w:tcPr>
          <w:p w14:paraId="3C9F77F1" w14:textId="77777777" w:rsidR="00B044EC" w:rsidRPr="00A127D6" w:rsidRDefault="00B044EC" w:rsidP="00CF29D8">
            <w:pPr>
              <w:spacing w:after="0" w:line="240" w:lineRule="auto"/>
              <w:jc w:val="center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Začátek</w:t>
            </w:r>
          </w:p>
        </w:tc>
        <w:tc>
          <w:tcPr>
            <w:tcW w:w="1170" w:type="dxa"/>
            <w:gridSpan w:val="2"/>
            <w:shd w:val="clear" w:color="auto" w:fill="F3F3F3"/>
          </w:tcPr>
          <w:p w14:paraId="4CC93EFA" w14:textId="0B3D4370" w:rsidR="00B044EC" w:rsidRPr="00A127D6" w:rsidRDefault="009F4391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2024</w:t>
            </w:r>
          </w:p>
        </w:tc>
        <w:tc>
          <w:tcPr>
            <w:tcW w:w="902" w:type="dxa"/>
          </w:tcPr>
          <w:p w14:paraId="5F81E246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Konec</w:t>
            </w:r>
          </w:p>
        </w:tc>
        <w:tc>
          <w:tcPr>
            <w:tcW w:w="1897" w:type="dxa"/>
            <w:gridSpan w:val="3"/>
            <w:shd w:val="clear" w:color="auto" w:fill="F3F3F3"/>
          </w:tcPr>
          <w:p w14:paraId="14D26F06" w14:textId="0B5F2DD7" w:rsidR="00B044EC" w:rsidRPr="00A127D6" w:rsidRDefault="009F4391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2026</w:t>
            </w:r>
          </w:p>
        </w:tc>
      </w:tr>
    </w:tbl>
    <w:p w14:paraId="7BEA0454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B044EC" w:rsidRPr="00A127D6" w14:paraId="47FC4E1C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5BB4F3DD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Jiné (např. nezbytné zdroje obce)</w:t>
            </w:r>
          </w:p>
        </w:tc>
      </w:tr>
      <w:tr w:rsidR="00B044EC" w:rsidRPr="00A127D6" w14:paraId="755F7721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354D666F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</w:tr>
    </w:tbl>
    <w:p w14:paraId="6A6A1FC7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2"/>
        <w:gridCol w:w="4235"/>
      </w:tblGrid>
      <w:tr w:rsidR="00B044EC" w:rsidRPr="00A127D6" w14:paraId="1A955144" w14:textId="77777777" w:rsidTr="00CF29D8">
        <w:tc>
          <w:tcPr>
            <w:tcW w:w="5512" w:type="dxa"/>
            <w:tcBorders>
              <w:top w:val="single" w:sz="4" w:space="0" w:color="auto"/>
            </w:tcBorders>
          </w:tcPr>
          <w:p w14:paraId="0451F9A0" w14:textId="77777777" w:rsidR="00B044EC" w:rsidRPr="00A127D6" w:rsidRDefault="00B044EC" w:rsidP="009570B4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Rozhodnutí </w:t>
            </w:r>
            <w:r w:rsidR="003D7938">
              <w:rPr>
                <w:b/>
                <w:sz w:val="20"/>
                <w:lang w:val="cs-CZ"/>
              </w:rPr>
              <w:t>voleného orgánu obce ze dne:</w:t>
            </w:r>
            <w:r w:rsidRPr="00A127D6">
              <w:rPr>
                <w:b/>
                <w:sz w:val="20"/>
                <w:lang w:val="cs-CZ"/>
              </w:rPr>
              <w:t xml:space="preserve"> </w:t>
            </w:r>
          </w:p>
        </w:tc>
        <w:tc>
          <w:tcPr>
            <w:tcW w:w="4235" w:type="dxa"/>
            <w:tcBorders>
              <w:top w:val="single" w:sz="4" w:space="0" w:color="auto"/>
            </w:tcBorders>
            <w:shd w:val="clear" w:color="auto" w:fill="F3F3F3"/>
          </w:tcPr>
          <w:p w14:paraId="57E22AEB" w14:textId="5DAD7CFF" w:rsidR="00B044EC" w:rsidRPr="00A127D6" w:rsidRDefault="009F4391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14.10.2024</w:t>
            </w:r>
          </w:p>
        </w:tc>
      </w:tr>
    </w:tbl>
    <w:p w14:paraId="6D5B53A6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p w14:paraId="63A4FF1D" w14:textId="77777777" w:rsidR="00B044EC" w:rsidRPr="00A127D6" w:rsidRDefault="00B044EC" w:rsidP="0033435B">
      <w:pPr>
        <w:spacing w:after="0" w:line="240" w:lineRule="auto"/>
        <w:ind w:left="284" w:hanging="426"/>
        <w:jc w:val="both"/>
        <w:rPr>
          <w:sz w:val="18"/>
          <w:lang w:val="cs-CZ"/>
        </w:rPr>
      </w:pPr>
      <w:r w:rsidRPr="00A127D6">
        <w:rPr>
          <w:sz w:val="18"/>
          <w:lang w:val="cs-CZ"/>
        </w:rPr>
        <w:t>*</w:t>
      </w:r>
      <w:r w:rsidRPr="00A127D6">
        <w:rPr>
          <w:sz w:val="18"/>
          <w:lang w:val="cs-CZ"/>
        </w:rPr>
        <w:tab/>
        <w:t>Výběr proveďte křížkem v poli vlevo od textu</w:t>
      </w:r>
    </w:p>
    <w:p w14:paraId="4BDBE675" w14:textId="77777777" w:rsidR="00B044EC" w:rsidRPr="00A127D6" w:rsidRDefault="00B044EC" w:rsidP="0033435B">
      <w:pPr>
        <w:spacing w:after="0" w:line="240" w:lineRule="auto"/>
        <w:ind w:left="284" w:hanging="426"/>
        <w:jc w:val="both"/>
        <w:rPr>
          <w:sz w:val="18"/>
          <w:lang w:val="cs-CZ"/>
        </w:rPr>
      </w:pPr>
      <w:r w:rsidRPr="00A127D6">
        <w:rPr>
          <w:sz w:val="18"/>
          <w:lang w:val="cs-CZ"/>
        </w:rPr>
        <w:t xml:space="preserve">** </w:t>
      </w:r>
      <w:r w:rsidRPr="00A127D6">
        <w:rPr>
          <w:sz w:val="18"/>
          <w:lang w:val="cs-CZ"/>
        </w:rPr>
        <w:tab/>
        <w:t>Vyplňte pouze v případě, že příslušnost obce je „částečná“, „jen koordinační“, „jen iniciační“ nebo „jiná“</w:t>
      </w:r>
    </w:p>
    <w:p w14:paraId="4E24F80F" w14:textId="77777777" w:rsidR="00445C96" w:rsidRPr="00A127D6" w:rsidRDefault="00B044EC" w:rsidP="0033435B">
      <w:pPr>
        <w:spacing w:after="0" w:line="240" w:lineRule="auto"/>
        <w:ind w:left="284" w:hanging="426"/>
        <w:jc w:val="both"/>
        <w:rPr>
          <w:lang w:val="cs-CZ"/>
        </w:rPr>
      </w:pPr>
      <w:r w:rsidRPr="00A127D6">
        <w:rPr>
          <w:sz w:val="18"/>
          <w:lang w:val="cs-CZ"/>
        </w:rPr>
        <w:t xml:space="preserve">*** </w:t>
      </w:r>
      <w:r w:rsidRPr="00A127D6">
        <w:rPr>
          <w:sz w:val="18"/>
          <w:lang w:val="cs-CZ"/>
        </w:rPr>
        <w:tab/>
      </w:r>
      <w:r w:rsidRPr="00A127D6">
        <w:rPr>
          <w:sz w:val="18"/>
          <w:u w:val="single"/>
          <w:lang w:val="cs-CZ"/>
        </w:rPr>
        <w:t>Příklad</w:t>
      </w:r>
      <w:r w:rsidRPr="00A127D6">
        <w:rPr>
          <w:sz w:val="18"/>
          <w:lang w:val="cs-CZ"/>
        </w:rPr>
        <w:t xml:space="preserve">: Spolek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 xml:space="preserve">, podnik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 xml:space="preserve">, organizace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>, církev, občanská iniciativa jedn</w:t>
      </w:r>
      <w:r w:rsidR="0046738F">
        <w:rPr>
          <w:sz w:val="18"/>
          <w:lang w:val="cs-CZ"/>
        </w:rPr>
        <w:t>o</w:t>
      </w:r>
      <w:r w:rsidRPr="00A127D6">
        <w:rPr>
          <w:sz w:val="18"/>
          <w:lang w:val="cs-CZ"/>
        </w:rPr>
        <w:t>tlivce atd.</w:t>
      </w:r>
    </w:p>
    <w:p w14:paraId="7B4D4451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5E42D4B4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44E6F234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6AE6958C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2B0401D7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53C750D3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20747F94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304F0AD6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635F84D0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20EB6A2C" w14:textId="77777777" w:rsidR="009570B4" w:rsidRDefault="009570B4" w:rsidP="00C32357">
      <w:pPr>
        <w:spacing w:after="0" w:line="240" w:lineRule="auto"/>
        <w:rPr>
          <w:b/>
          <w:sz w:val="24"/>
          <w:lang w:val="cs-CZ"/>
        </w:rPr>
      </w:pPr>
    </w:p>
    <w:p w14:paraId="7499BDD8" w14:textId="77777777" w:rsidR="005A4B6D" w:rsidRDefault="005A4B6D" w:rsidP="00445C96">
      <w:pPr>
        <w:spacing w:after="0" w:line="240" w:lineRule="auto"/>
        <w:ind w:left="284" w:hanging="426"/>
        <w:rPr>
          <w:b/>
          <w:sz w:val="24"/>
          <w:lang w:val="cs-CZ"/>
        </w:rPr>
      </w:pPr>
    </w:p>
    <w:p w14:paraId="0254DFE6" w14:textId="3225F0F5" w:rsidR="00445C96" w:rsidRPr="00A127D6" w:rsidRDefault="00B044EC" w:rsidP="00445C96">
      <w:pPr>
        <w:spacing w:after="0" w:line="240" w:lineRule="auto"/>
        <w:ind w:left="284" w:hanging="426"/>
        <w:rPr>
          <w:b/>
          <w:sz w:val="24"/>
          <w:lang w:val="cs-CZ"/>
        </w:rPr>
      </w:pPr>
      <w:r w:rsidRPr="00A127D6">
        <w:rPr>
          <w:b/>
          <w:sz w:val="24"/>
          <w:lang w:val="cs-CZ"/>
        </w:rPr>
        <w:t>FORMULÁŘ</w:t>
      </w:r>
    </w:p>
    <w:p w14:paraId="0D1E19BA" w14:textId="7392FC35" w:rsidR="00B044EC" w:rsidRPr="00A127D6" w:rsidRDefault="00B044EC" w:rsidP="00445C96">
      <w:pPr>
        <w:spacing w:after="0" w:line="240" w:lineRule="auto"/>
        <w:ind w:left="284" w:hanging="426"/>
        <w:rPr>
          <w:b/>
          <w:sz w:val="24"/>
          <w:lang w:val="cs-CZ"/>
        </w:rPr>
      </w:pPr>
      <w:r w:rsidRPr="00A127D6">
        <w:rPr>
          <w:b/>
          <w:sz w:val="24"/>
          <w:lang w:val="cs-CZ"/>
        </w:rPr>
        <w:t xml:space="preserve">Opatření č. </w:t>
      </w:r>
      <w:r w:rsidR="00C32357">
        <w:rPr>
          <w:b/>
          <w:sz w:val="24"/>
          <w:lang w:val="cs-CZ"/>
        </w:rPr>
        <w:t>6</w:t>
      </w:r>
    </w:p>
    <w:p w14:paraId="56CDBDA0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B044EC" w:rsidRPr="00A127D6" w14:paraId="01FB9719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2DF097C8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Krátký název opatření</w:t>
            </w:r>
          </w:p>
        </w:tc>
      </w:tr>
      <w:tr w:rsidR="00B044EC" w:rsidRPr="00A127D6" w14:paraId="5409DB48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2BE0397B" w14:textId="5EA5A49E" w:rsidR="00B044EC" w:rsidRPr="00A127D6" w:rsidRDefault="007C7FC4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7C7FC4">
              <w:rPr>
                <w:sz w:val="20"/>
                <w:lang w:val="cs-CZ"/>
              </w:rPr>
              <w:t>Odpočinková místa v Tučíně pro všechny generace</w:t>
            </w:r>
          </w:p>
        </w:tc>
      </w:tr>
      <w:tr w:rsidR="00B044EC" w:rsidRPr="00A127D6" w14:paraId="1E91F95A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192E4176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Strategické zaměření – cíle opatření</w:t>
            </w:r>
          </w:p>
        </w:tc>
      </w:tr>
      <w:tr w:rsidR="00B044EC" w:rsidRPr="00A127D6" w14:paraId="64A0E9B6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42F32B03" w14:textId="77777777" w:rsidR="007C7FC4" w:rsidRPr="007C7FC4" w:rsidRDefault="007C7FC4" w:rsidP="007C7FC4">
            <w:pPr>
              <w:spacing w:after="0" w:line="240" w:lineRule="auto"/>
              <w:rPr>
                <w:sz w:val="20"/>
                <w:lang w:val="cs-CZ"/>
              </w:rPr>
            </w:pPr>
            <w:r w:rsidRPr="007C7FC4">
              <w:rPr>
                <w:sz w:val="20"/>
                <w:lang w:val="cs-CZ"/>
              </w:rPr>
              <w:t>Na veřejností vytipovaná místa přidat lavičky, které budou sloužit jako odpočinkové místo při</w:t>
            </w:r>
          </w:p>
          <w:p w14:paraId="6117AEFC" w14:textId="05C5F274" w:rsidR="00B044EC" w:rsidRPr="00A127D6" w:rsidRDefault="007C7FC4" w:rsidP="007C7FC4">
            <w:pPr>
              <w:spacing w:after="0" w:line="240" w:lineRule="auto"/>
              <w:rPr>
                <w:sz w:val="20"/>
                <w:lang w:val="cs-CZ"/>
              </w:rPr>
            </w:pPr>
            <w:r w:rsidRPr="007C7FC4">
              <w:rPr>
                <w:sz w:val="20"/>
                <w:lang w:val="cs-CZ"/>
              </w:rPr>
              <w:t>procházce po obci.</w:t>
            </w:r>
          </w:p>
        </w:tc>
      </w:tr>
      <w:tr w:rsidR="00B044EC" w:rsidRPr="00A127D6" w14:paraId="17FEE006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0C32E81A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Krátký popis opatření</w:t>
            </w:r>
          </w:p>
        </w:tc>
      </w:tr>
      <w:tr w:rsidR="00B044EC" w:rsidRPr="00A127D6" w14:paraId="19C86B7C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1C2E5747" w14:textId="77777777" w:rsidR="007C7FC4" w:rsidRPr="007C7FC4" w:rsidRDefault="007C7FC4" w:rsidP="007C7FC4">
            <w:pPr>
              <w:spacing w:after="0" w:line="240" w:lineRule="auto"/>
              <w:rPr>
                <w:sz w:val="20"/>
                <w:lang w:val="cs-CZ"/>
              </w:rPr>
            </w:pPr>
            <w:r w:rsidRPr="007C7FC4">
              <w:rPr>
                <w:sz w:val="20"/>
                <w:lang w:val="cs-CZ"/>
              </w:rPr>
              <w:t>Zvýšit možnost setkávání občanů na různých místech Tučína, poskytnout odpočinek při delší</w:t>
            </w:r>
          </w:p>
          <w:p w14:paraId="38D70F57" w14:textId="77777777" w:rsidR="007C7FC4" w:rsidRPr="007C7FC4" w:rsidRDefault="007C7FC4" w:rsidP="007C7FC4">
            <w:pPr>
              <w:spacing w:after="0" w:line="240" w:lineRule="auto"/>
              <w:rPr>
                <w:sz w:val="20"/>
                <w:lang w:val="cs-CZ"/>
              </w:rPr>
            </w:pPr>
            <w:r w:rsidRPr="007C7FC4">
              <w:rPr>
                <w:sz w:val="20"/>
                <w:lang w:val="cs-CZ"/>
              </w:rPr>
              <w:t>procházce především pro seniory a rodiny s malými dětmi. Díky vhodně rozmístěným</w:t>
            </w:r>
          </w:p>
          <w:p w14:paraId="27E510F6" w14:textId="2D746090" w:rsidR="00B044EC" w:rsidRPr="00A127D6" w:rsidRDefault="007C7FC4" w:rsidP="007C7FC4">
            <w:pPr>
              <w:spacing w:after="0" w:line="240" w:lineRule="auto"/>
              <w:rPr>
                <w:sz w:val="20"/>
                <w:lang w:val="cs-CZ"/>
              </w:rPr>
            </w:pPr>
            <w:r w:rsidRPr="007C7FC4">
              <w:rPr>
                <w:sz w:val="20"/>
                <w:lang w:val="cs-CZ"/>
              </w:rPr>
              <w:t>odpočinkovým místům umožníme občanům kvalitnější a bezpečnější pohyb po obci.</w:t>
            </w:r>
          </w:p>
        </w:tc>
      </w:tr>
    </w:tbl>
    <w:p w14:paraId="38D03DC7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4129"/>
        <w:gridCol w:w="474"/>
        <w:gridCol w:w="4671"/>
      </w:tblGrid>
      <w:tr w:rsidR="00B044EC" w:rsidRPr="00A127D6" w14:paraId="291C5C9D" w14:textId="77777777" w:rsidTr="00CF29D8">
        <w:trPr>
          <w:trHeight w:val="286"/>
        </w:trPr>
        <w:tc>
          <w:tcPr>
            <w:tcW w:w="9747" w:type="dxa"/>
            <w:gridSpan w:val="4"/>
            <w:tcBorders>
              <w:top w:val="single" w:sz="4" w:space="0" w:color="auto"/>
              <w:bottom w:val="nil"/>
            </w:tcBorders>
            <w:vAlign w:val="center"/>
          </w:tcPr>
          <w:p w14:paraId="27DECAF2" w14:textId="77777777" w:rsidR="00B044EC" w:rsidRPr="00A127D6" w:rsidRDefault="00B044EC" w:rsidP="00CF29D8">
            <w:pPr>
              <w:spacing w:after="0" w:line="240" w:lineRule="auto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Cílová skupina – životní fáze (je možné zvolit více </w:t>
            </w:r>
            <w:proofErr w:type="gramStart"/>
            <w:r w:rsidRPr="00A127D6">
              <w:rPr>
                <w:b/>
                <w:sz w:val="20"/>
                <w:lang w:val="cs-CZ"/>
              </w:rPr>
              <w:t>variant)*</w:t>
            </w:r>
            <w:proofErr w:type="gramEnd"/>
          </w:p>
        </w:tc>
      </w:tr>
      <w:tr w:rsidR="00B044EC" w:rsidRPr="00A127D6" w14:paraId="0D656390" w14:textId="77777777" w:rsidTr="00C200BA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019BD70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8559B0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Těhotenství a narození</w:t>
            </w:r>
            <w:r w:rsidR="00A127D6" w:rsidRPr="00A127D6">
              <w:rPr>
                <w:sz w:val="20"/>
                <w:lang w:val="cs-CZ"/>
              </w:rPr>
              <w:t xml:space="preserve"> dítěte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4CE9346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3F4B234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Mladý člověk v procesu vzdělávání</w:t>
            </w:r>
          </w:p>
        </w:tc>
      </w:tr>
      <w:tr w:rsidR="00B044EC" w:rsidRPr="00A127D6" w14:paraId="4DBEAB7C" w14:textId="77777777" w:rsidTr="00C200BA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5A949BB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7E4A2C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Rodina s kojencem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9F05F83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8D0326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Období po aktivním rodičovství</w:t>
            </w:r>
          </w:p>
        </w:tc>
      </w:tr>
      <w:tr w:rsidR="00B044EC" w:rsidRPr="00A127D6" w14:paraId="26928AB8" w14:textId="77777777" w:rsidTr="00C200BA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6C5965B" w14:textId="42F4FD10" w:rsidR="00B044EC" w:rsidRPr="00A127D6" w:rsidRDefault="007C7FC4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25E087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Malé dítě do tří let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92348C0" w14:textId="267FE02F" w:rsidR="00B044EC" w:rsidRPr="00A127D6" w:rsidRDefault="0086260D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AABFF1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Senioři/</w:t>
            </w:r>
            <w:proofErr w:type="spellStart"/>
            <w:r w:rsidRPr="00A127D6">
              <w:rPr>
                <w:sz w:val="20"/>
                <w:lang w:val="cs-CZ"/>
              </w:rPr>
              <w:t>ky</w:t>
            </w:r>
            <w:proofErr w:type="spellEnd"/>
          </w:p>
        </w:tc>
      </w:tr>
      <w:tr w:rsidR="00B044EC" w:rsidRPr="00A127D6" w14:paraId="4AD9A63D" w14:textId="77777777" w:rsidTr="00C200BA">
        <w:trPr>
          <w:trHeight w:val="413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EE08C95" w14:textId="4B9D2DF9" w:rsidR="00B044EC" w:rsidRPr="00A127D6" w:rsidRDefault="007C7FC4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7E24DD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Dítě v mateřské škole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D593256" w14:textId="12C82260" w:rsidR="00B044EC" w:rsidRPr="00A127D6" w:rsidRDefault="0086260D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1ECF758" w14:textId="77777777" w:rsidR="00B044EC" w:rsidRPr="00A127D6" w:rsidRDefault="00B044EC" w:rsidP="00CF29D8">
            <w:pPr>
              <w:spacing w:after="0" w:line="240" w:lineRule="auto"/>
              <w:jc w:val="both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Lidé se zvláštními potřebami</w:t>
            </w:r>
          </w:p>
        </w:tc>
      </w:tr>
      <w:tr w:rsidR="00B044EC" w:rsidRPr="00A127D6" w14:paraId="0636A1D2" w14:textId="77777777" w:rsidTr="00C200BA">
        <w:trPr>
          <w:trHeight w:val="388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ACB3FA3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52304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Dítě školního věku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72CF8EB" w14:textId="22DB894E" w:rsidR="00B044EC" w:rsidRPr="00A127D6" w:rsidRDefault="0086260D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560626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Společně pro všechny životní fáze</w:t>
            </w:r>
          </w:p>
        </w:tc>
      </w:tr>
    </w:tbl>
    <w:p w14:paraId="78EAA9BC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276"/>
        <w:gridCol w:w="425"/>
        <w:gridCol w:w="1276"/>
        <w:gridCol w:w="425"/>
        <w:gridCol w:w="814"/>
        <w:gridCol w:w="1170"/>
        <w:gridCol w:w="426"/>
        <w:gridCol w:w="744"/>
        <w:gridCol w:w="902"/>
        <w:gridCol w:w="196"/>
        <w:gridCol w:w="426"/>
        <w:gridCol w:w="1275"/>
      </w:tblGrid>
      <w:tr w:rsidR="00B044EC" w:rsidRPr="00A127D6" w14:paraId="5C7B236B" w14:textId="77777777" w:rsidTr="00CF29D8">
        <w:tc>
          <w:tcPr>
            <w:tcW w:w="9747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14:paraId="5D7E9731" w14:textId="77777777" w:rsidR="00B044EC" w:rsidRPr="00A127D6" w:rsidRDefault="00B044EC" w:rsidP="00CF29D8">
            <w:pPr>
              <w:spacing w:after="0" w:line="240" w:lineRule="auto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Příslušnost obce*</w:t>
            </w:r>
          </w:p>
        </w:tc>
      </w:tr>
      <w:tr w:rsidR="00B044EC" w:rsidRPr="00A127D6" w14:paraId="5D2CB80A" w14:textId="77777777" w:rsidTr="00C200BA">
        <w:trPr>
          <w:trHeight w:val="328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B0A99EE" w14:textId="5B2F334D" w:rsidR="00B044EC" w:rsidRPr="00A127D6" w:rsidRDefault="0086260D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04C66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plná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C3FD885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3CA2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částečné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BBCF647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1036C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jen koordinace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82D0301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8FCC0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jen iniciace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C654537" w14:textId="77777777" w:rsidR="00B044EC" w:rsidRPr="00A127D6" w:rsidRDefault="00B044EC" w:rsidP="00CF29D8">
            <w:pPr>
              <w:spacing w:after="0" w:line="240" w:lineRule="auto"/>
              <w:ind w:left="-491" w:firstLine="491"/>
              <w:rPr>
                <w:sz w:val="20"/>
                <w:lang w:val="cs-C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1D254D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jiná</w:t>
            </w:r>
          </w:p>
        </w:tc>
      </w:tr>
      <w:tr w:rsidR="00B044EC" w:rsidRPr="00A127D6" w14:paraId="04B65E2D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13"/>
            <w:tcBorders>
              <w:bottom w:val="single" w:sz="4" w:space="0" w:color="auto"/>
            </w:tcBorders>
          </w:tcPr>
          <w:p w14:paraId="179D32E6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Příslušnost </w:t>
            </w:r>
            <w:proofErr w:type="gramStart"/>
            <w:r w:rsidRPr="00A127D6">
              <w:rPr>
                <w:b/>
                <w:sz w:val="20"/>
                <w:lang w:val="cs-CZ"/>
              </w:rPr>
              <w:t>obce - popis</w:t>
            </w:r>
            <w:proofErr w:type="gramEnd"/>
            <w:r w:rsidRPr="00A127D6">
              <w:rPr>
                <w:b/>
                <w:sz w:val="20"/>
                <w:lang w:val="cs-CZ"/>
              </w:rPr>
              <w:t>**</w:t>
            </w:r>
          </w:p>
        </w:tc>
      </w:tr>
      <w:tr w:rsidR="00B044EC" w:rsidRPr="00A127D6" w14:paraId="4C4AAED1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63"/>
        </w:trPr>
        <w:tc>
          <w:tcPr>
            <w:tcW w:w="9747" w:type="dxa"/>
            <w:gridSpan w:val="13"/>
            <w:shd w:val="clear" w:color="auto" w:fill="F3F3F3"/>
            <w:vAlign w:val="center"/>
          </w:tcPr>
          <w:p w14:paraId="634795CC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</w:tr>
      <w:tr w:rsidR="00B044EC" w:rsidRPr="00A127D6" w14:paraId="74C66FFE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56"/>
        </w:trPr>
        <w:tc>
          <w:tcPr>
            <w:tcW w:w="4608" w:type="dxa"/>
            <w:gridSpan w:val="6"/>
            <w:vAlign w:val="center"/>
          </w:tcPr>
          <w:p w14:paraId="68215D7E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Iniciátor (kdo s tím přišel) ***</w:t>
            </w:r>
          </w:p>
        </w:tc>
        <w:tc>
          <w:tcPr>
            <w:tcW w:w="5139" w:type="dxa"/>
            <w:gridSpan w:val="7"/>
            <w:shd w:val="clear" w:color="auto" w:fill="F3F3F3"/>
            <w:vAlign w:val="center"/>
          </w:tcPr>
          <w:p w14:paraId="630C953F" w14:textId="26F947B4" w:rsidR="00B044EC" w:rsidRPr="00A127D6" w:rsidRDefault="0086260D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senioři</w:t>
            </w:r>
          </w:p>
        </w:tc>
      </w:tr>
      <w:tr w:rsidR="00B044EC" w:rsidRPr="00A127D6" w14:paraId="608561BC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60"/>
        </w:trPr>
        <w:tc>
          <w:tcPr>
            <w:tcW w:w="4608" w:type="dxa"/>
            <w:gridSpan w:val="6"/>
          </w:tcPr>
          <w:p w14:paraId="7BC368DE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Osoba odpovědná za audit (za opatření)</w:t>
            </w:r>
          </w:p>
        </w:tc>
        <w:tc>
          <w:tcPr>
            <w:tcW w:w="5139" w:type="dxa"/>
            <w:gridSpan w:val="7"/>
            <w:shd w:val="clear" w:color="auto" w:fill="F3F3F3"/>
          </w:tcPr>
          <w:p w14:paraId="129B07C2" w14:textId="0CC70B26" w:rsidR="00B044EC" w:rsidRPr="00A127D6" w:rsidRDefault="0086260D" w:rsidP="00CF29D8">
            <w:pPr>
              <w:spacing w:before="60" w:after="6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Jiří Řezníček</w:t>
            </w:r>
          </w:p>
        </w:tc>
      </w:tr>
      <w:tr w:rsidR="00B044EC" w:rsidRPr="00A127D6" w14:paraId="1ED6A2E1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5"/>
        </w:trPr>
        <w:tc>
          <w:tcPr>
            <w:tcW w:w="4608" w:type="dxa"/>
            <w:gridSpan w:val="6"/>
          </w:tcPr>
          <w:p w14:paraId="78035557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Časový plán projektu</w:t>
            </w:r>
          </w:p>
        </w:tc>
        <w:tc>
          <w:tcPr>
            <w:tcW w:w="1170" w:type="dxa"/>
          </w:tcPr>
          <w:p w14:paraId="32EDE7F6" w14:textId="77777777" w:rsidR="00B044EC" w:rsidRPr="00A127D6" w:rsidRDefault="00B044EC" w:rsidP="00CF29D8">
            <w:pPr>
              <w:spacing w:after="0" w:line="240" w:lineRule="auto"/>
              <w:jc w:val="center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Začátek</w:t>
            </w:r>
          </w:p>
        </w:tc>
        <w:tc>
          <w:tcPr>
            <w:tcW w:w="1170" w:type="dxa"/>
            <w:gridSpan w:val="2"/>
            <w:shd w:val="clear" w:color="auto" w:fill="F3F3F3"/>
          </w:tcPr>
          <w:p w14:paraId="6BE89DDC" w14:textId="15C5F1E0" w:rsidR="00B044EC" w:rsidRPr="00A127D6" w:rsidRDefault="0086260D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2025</w:t>
            </w:r>
          </w:p>
        </w:tc>
        <w:tc>
          <w:tcPr>
            <w:tcW w:w="902" w:type="dxa"/>
          </w:tcPr>
          <w:p w14:paraId="55FCE46D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Konec</w:t>
            </w:r>
          </w:p>
        </w:tc>
        <w:tc>
          <w:tcPr>
            <w:tcW w:w="1897" w:type="dxa"/>
            <w:gridSpan w:val="3"/>
            <w:shd w:val="clear" w:color="auto" w:fill="F3F3F3"/>
          </w:tcPr>
          <w:p w14:paraId="61D40BD4" w14:textId="62EB69C7" w:rsidR="00B044EC" w:rsidRPr="00A127D6" w:rsidRDefault="0086260D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2025</w:t>
            </w:r>
          </w:p>
        </w:tc>
      </w:tr>
    </w:tbl>
    <w:p w14:paraId="2B334391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B044EC" w:rsidRPr="00A127D6" w14:paraId="582B6676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68B3E37F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Jiné (např. nezbytné zdroje obce)</w:t>
            </w:r>
          </w:p>
        </w:tc>
      </w:tr>
      <w:tr w:rsidR="00B044EC" w:rsidRPr="00A127D6" w14:paraId="5E966F7B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1406A937" w14:textId="388EE2C6" w:rsidR="00B044EC" w:rsidRPr="00A127D6" w:rsidRDefault="00D95EE2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Rozpočet obce</w:t>
            </w:r>
          </w:p>
        </w:tc>
      </w:tr>
    </w:tbl>
    <w:p w14:paraId="4C3FACFB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2"/>
        <w:gridCol w:w="4235"/>
      </w:tblGrid>
      <w:tr w:rsidR="00B044EC" w:rsidRPr="00A127D6" w14:paraId="7CD2F475" w14:textId="77777777" w:rsidTr="00CF29D8">
        <w:tc>
          <w:tcPr>
            <w:tcW w:w="5512" w:type="dxa"/>
            <w:tcBorders>
              <w:top w:val="single" w:sz="4" w:space="0" w:color="auto"/>
            </w:tcBorders>
          </w:tcPr>
          <w:p w14:paraId="41DBF738" w14:textId="77777777" w:rsidR="00B044EC" w:rsidRPr="00A127D6" w:rsidRDefault="00B044EC" w:rsidP="009570B4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Rozhodnutí </w:t>
            </w:r>
            <w:r w:rsidR="003D7938">
              <w:rPr>
                <w:b/>
                <w:sz w:val="20"/>
                <w:lang w:val="cs-CZ"/>
              </w:rPr>
              <w:t>voleného orgánu obce ze dne:</w:t>
            </w:r>
            <w:r w:rsidRPr="00A127D6">
              <w:rPr>
                <w:b/>
                <w:sz w:val="20"/>
                <w:lang w:val="cs-CZ"/>
              </w:rPr>
              <w:t xml:space="preserve"> </w:t>
            </w:r>
          </w:p>
        </w:tc>
        <w:tc>
          <w:tcPr>
            <w:tcW w:w="4235" w:type="dxa"/>
            <w:tcBorders>
              <w:top w:val="single" w:sz="4" w:space="0" w:color="auto"/>
            </w:tcBorders>
            <w:shd w:val="clear" w:color="auto" w:fill="F3F3F3"/>
          </w:tcPr>
          <w:p w14:paraId="2EA7F79C" w14:textId="434E8EEC" w:rsidR="00B044EC" w:rsidRPr="00A127D6" w:rsidRDefault="0086260D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14.10.2024</w:t>
            </w:r>
          </w:p>
        </w:tc>
      </w:tr>
    </w:tbl>
    <w:p w14:paraId="43F93613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p w14:paraId="4A9C3D42" w14:textId="77777777" w:rsidR="00B044EC" w:rsidRPr="00A127D6" w:rsidRDefault="00B044EC" w:rsidP="0033435B">
      <w:pPr>
        <w:spacing w:after="0" w:line="240" w:lineRule="auto"/>
        <w:ind w:left="284" w:hanging="426"/>
        <w:jc w:val="both"/>
        <w:rPr>
          <w:sz w:val="18"/>
          <w:lang w:val="cs-CZ"/>
        </w:rPr>
      </w:pPr>
      <w:r w:rsidRPr="00A127D6">
        <w:rPr>
          <w:sz w:val="18"/>
          <w:lang w:val="cs-CZ"/>
        </w:rPr>
        <w:t>*</w:t>
      </w:r>
      <w:r w:rsidRPr="00A127D6">
        <w:rPr>
          <w:sz w:val="18"/>
          <w:lang w:val="cs-CZ"/>
        </w:rPr>
        <w:tab/>
        <w:t>Výběr proveďte křížkem v poli vlevo od textu</w:t>
      </w:r>
    </w:p>
    <w:p w14:paraId="66E6FC51" w14:textId="77777777" w:rsidR="00B044EC" w:rsidRPr="00A127D6" w:rsidRDefault="00B044EC" w:rsidP="0033435B">
      <w:pPr>
        <w:spacing w:after="0" w:line="240" w:lineRule="auto"/>
        <w:ind w:left="284" w:hanging="426"/>
        <w:jc w:val="both"/>
        <w:rPr>
          <w:sz w:val="18"/>
          <w:lang w:val="cs-CZ"/>
        </w:rPr>
      </w:pPr>
      <w:r w:rsidRPr="00A127D6">
        <w:rPr>
          <w:sz w:val="18"/>
          <w:lang w:val="cs-CZ"/>
        </w:rPr>
        <w:t xml:space="preserve">** </w:t>
      </w:r>
      <w:r w:rsidRPr="00A127D6">
        <w:rPr>
          <w:sz w:val="18"/>
          <w:lang w:val="cs-CZ"/>
        </w:rPr>
        <w:tab/>
        <w:t>Vyplňte pouze v případě, že příslušnost obce je „částečná“, „jen koordinační“, „jen iniciační“ nebo „jiná“</w:t>
      </w:r>
    </w:p>
    <w:p w14:paraId="466AAC7B" w14:textId="77777777" w:rsidR="00445C96" w:rsidRPr="00A127D6" w:rsidRDefault="00B044EC" w:rsidP="0033435B">
      <w:pPr>
        <w:spacing w:after="0" w:line="240" w:lineRule="auto"/>
        <w:ind w:left="284" w:hanging="426"/>
        <w:jc w:val="both"/>
        <w:rPr>
          <w:lang w:val="cs-CZ"/>
        </w:rPr>
      </w:pPr>
      <w:r w:rsidRPr="00A127D6">
        <w:rPr>
          <w:sz w:val="18"/>
          <w:lang w:val="cs-CZ"/>
        </w:rPr>
        <w:t xml:space="preserve">*** </w:t>
      </w:r>
      <w:r w:rsidRPr="00A127D6">
        <w:rPr>
          <w:sz w:val="18"/>
          <w:lang w:val="cs-CZ"/>
        </w:rPr>
        <w:tab/>
      </w:r>
      <w:r w:rsidRPr="00A127D6">
        <w:rPr>
          <w:sz w:val="18"/>
          <w:u w:val="single"/>
          <w:lang w:val="cs-CZ"/>
        </w:rPr>
        <w:t>Příklad</w:t>
      </w:r>
      <w:r w:rsidRPr="00A127D6">
        <w:rPr>
          <w:sz w:val="18"/>
          <w:lang w:val="cs-CZ"/>
        </w:rPr>
        <w:t xml:space="preserve">: Spolek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 xml:space="preserve">, podnik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 xml:space="preserve">, organizace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>, církev, občanská iniciativa jedn</w:t>
      </w:r>
      <w:r w:rsidR="0046738F">
        <w:rPr>
          <w:sz w:val="18"/>
          <w:lang w:val="cs-CZ"/>
        </w:rPr>
        <w:t>o</w:t>
      </w:r>
      <w:r w:rsidRPr="00A127D6">
        <w:rPr>
          <w:sz w:val="18"/>
          <w:lang w:val="cs-CZ"/>
        </w:rPr>
        <w:t>tlivce atd.</w:t>
      </w:r>
    </w:p>
    <w:p w14:paraId="0567CA99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79D3EFDF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52A6493A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505422CA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46C78EBA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70BB4C42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5C69863F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57500BE8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34E5A823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69700CEC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1BBCB940" w14:textId="77777777" w:rsidR="009570B4" w:rsidRDefault="009570B4" w:rsidP="0074155C">
      <w:pPr>
        <w:spacing w:after="0" w:line="240" w:lineRule="auto"/>
        <w:rPr>
          <w:b/>
          <w:sz w:val="24"/>
          <w:lang w:val="cs-CZ"/>
        </w:rPr>
      </w:pPr>
    </w:p>
    <w:p w14:paraId="1EF1A1A7" w14:textId="77777777" w:rsidR="005A4B6D" w:rsidRDefault="005A4B6D" w:rsidP="00445C96">
      <w:pPr>
        <w:spacing w:after="0" w:line="240" w:lineRule="auto"/>
        <w:ind w:left="284" w:hanging="426"/>
        <w:rPr>
          <w:b/>
          <w:sz w:val="24"/>
          <w:lang w:val="cs-CZ"/>
        </w:rPr>
      </w:pPr>
    </w:p>
    <w:p w14:paraId="321B99F4" w14:textId="76A12411" w:rsidR="00445C96" w:rsidRPr="00A127D6" w:rsidRDefault="00B044EC" w:rsidP="00445C96">
      <w:pPr>
        <w:spacing w:after="0" w:line="240" w:lineRule="auto"/>
        <w:ind w:left="284" w:hanging="426"/>
        <w:rPr>
          <w:b/>
          <w:sz w:val="24"/>
          <w:lang w:val="cs-CZ"/>
        </w:rPr>
      </w:pPr>
      <w:r w:rsidRPr="00A127D6">
        <w:rPr>
          <w:b/>
          <w:sz w:val="24"/>
          <w:lang w:val="cs-CZ"/>
        </w:rPr>
        <w:t>FORMULÁŘ</w:t>
      </w:r>
    </w:p>
    <w:p w14:paraId="67EDE6FA" w14:textId="5213B8C6" w:rsidR="00B044EC" w:rsidRPr="00A127D6" w:rsidRDefault="00B044EC" w:rsidP="00445C96">
      <w:pPr>
        <w:spacing w:after="0" w:line="240" w:lineRule="auto"/>
        <w:ind w:left="284" w:hanging="426"/>
        <w:rPr>
          <w:b/>
          <w:sz w:val="24"/>
          <w:lang w:val="cs-CZ"/>
        </w:rPr>
      </w:pPr>
      <w:r w:rsidRPr="00A127D6">
        <w:rPr>
          <w:b/>
          <w:sz w:val="24"/>
          <w:lang w:val="cs-CZ"/>
        </w:rPr>
        <w:t xml:space="preserve">Opatření č. </w:t>
      </w:r>
      <w:r w:rsidR="00C32357">
        <w:rPr>
          <w:b/>
          <w:sz w:val="24"/>
          <w:lang w:val="cs-CZ"/>
        </w:rPr>
        <w:t>7</w:t>
      </w:r>
    </w:p>
    <w:p w14:paraId="2CC2EDA6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B044EC" w:rsidRPr="00A127D6" w14:paraId="6D51DEB2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4D23B133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Krátký název opatření</w:t>
            </w:r>
          </w:p>
        </w:tc>
      </w:tr>
      <w:tr w:rsidR="00B044EC" w:rsidRPr="00A127D6" w14:paraId="424A5778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78D94573" w14:textId="68BF40D9" w:rsidR="00B044EC" w:rsidRPr="00A127D6" w:rsidRDefault="00F74A81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</w:rPr>
              <w:t xml:space="preserve">Studie </w:t>
            </w:r>
            <w:proofErr w:type="spellStart"/>
            <w:r>
              <w:rPr>
                <w:sz w:val="20"/>
              </w:rPr>
              <w:t>proveditelnosti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 w:rsidR="00D95EE2" w:rsidRPr="00D95EE2">
              <w:rPr>
                <w:sz w:val="20"/>
              </w:rPr>
              <w:t>Chodník</w:t>
            </w:r>
            <w:proofErr w:type="spellEnd"/>
            <w:r w:rsidR="00D95EE2" w:rsidRPr="00D95EE2">
              <w:rPr>
                <w:sz w:val="20"/>
              </w:rPr>
              <w:t xml:space="preserve"> pro </w:t>
            </w:r>
            <w:proofErr w:type="spellStart"/>
            <w:r w:rsidR="00D95EE2" w:rsidRPr="00D95EE2">
              <w:rPr>
                <w:sz w:val="20"/>
              </w:rPr>
              <w:t>chodce</w:t>
            </w:r>
            <w:proofErr w:type="spellEnd"/>
            <w:r w:rsidR="00D95EE2" w:rsidRPr="00D95EE2">
              <w:rPr>
                <w:sz w:val="20"/>
              </w:rPr>
              <w:t xml:space="preserve"> v </w:t>
            </w:r>
            <w:proofErr w:type="spellStart"/>
            <w:r w:rsidR="00D95EE2" w:rsidRPr="00D95EE2">
              <w:rPr>
                <w:sz w:val="20"/>
              </w:rPr>
              <w:t>lokalitě</w:t>
            </w:r>
            <w:proofErr w:type="spellEnd"/>
            <w:r w:rsidR="00D95EE2" w:rsidRPr="00D95EE2">
              <w:rPr>
                <w:sz w:val="20"/>
              </w:rPr>
              <w:t xml:space="preserve"> „u </w:t>
            </w:r>
            <w:proofErr w:type="spellStart"/>
            <w:r w:rsidR="00D95EE2" w:rsidRPr="00D95EE2">
              <w:rPr>
                <w:sz w:val="20"/>
              </w:rPr>
              <w:t>bazénu</w:t>
            </w:r>
            <w:proofErr w:type="spellEnd"/>
            <w:r w:rsidR="00D95EE2" w:rsidRPr="00D95EE2">
              <w:rPr>
                <w:sz w:val="20"/>
              </w:rPr>
              <w:t>“</w:t>
            </w:r>
          </w:p>
        </w:tc>
      </w:tr>
      <w:tr w:rsidR="00B044EC" w:rsidRPr="00A127D6" w14:paraId="61CA1583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390A78D3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Strategické zaměření – cíle opatření</w:t>
            </w:r>
          </w:p>
        </w:tc>
      </w:tr>
      <w:tr w:rsidR="00B044EC" w:rsidRPr="00A127D6" w14:paraId="6C183C7A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20A81AC8" w14:textId="1412F01D" w:rsidR="00B044EC" w:rsidRPr="00A127D6" w:rsidRDefault="00F74A81" w:rsidP="00CF29D8">
            <w:pPr>
              <w:spacing w:after="0" w:line="240" w:lineRule="auto"/>
              <w:rPr>
                <w:sz w:val="20"/>
                <w:lang w:val="cs-CZ"/>
              </w:rPr>
            </w:pPr>
            <w:proofErr w:type="spellStart"/>
            <w:r w:rsidRPr="00F74A81">
              <w:rPr>
                <w:sz w:val="20"/>
              </w:rPr>
              <w:t>Chodník</w:t>
            </w:r>
            <w:proofErr w:type="spellEnd"/>
            <w:r w:rsidRPr="00F74A81">
              <w:rPr>
                <w:sz w:val="20"/>
              </w:rPr>
              <w:t xml:space="preserve"> pro </w:t>
            </w:r>
            <w:proofErr w:type="spellStart"/>
            <w:r w:rsidRPr="00F74A81">
              <w:rPr>
                <w:sz w:val="20"/>
              </w:rPr>
              <w:t>chodce</w:t>
            </w:r>
            <w:proofErr w:type="spellEnd"/>
            <w:r w:rsidRPr="00F74A81">
              <w:rPr>
                <w:sz w:val="20"/>
              </w:rPr>
              <w:t xml:space="preserve"> v </w:t>
            </w:r>
            <w:proofErr w:type="spellStart"/>
            <w:r w:rsidRPr="00F74A81">
              <w:rPr>
                <w:sz w:val="20"/>
              </w:rPr>
              <w:t>lokalitě</w:t>
            </w:r>
            <w:proofErr w:type="spellEnd"/>
            <w:r w:rsidRPr="00F74A81">
              <w:rPr>
                <w:sz w:val="20"/>
              </w:rPr>
              <w:t xml:space="preserve"> „u </w:t>
            </w:r>
            <w:proofErr w:type="spellStart"/>
            <w:r w:rsidRPr="00F74A81">
              <w:rPr>
                <w:sz w:val="20"/>
              </w:rPr>
              <w:t>bazénu</w:t>
            </w:r>
            <w:proofErr w:type="spellEnd"/>
            <w:r w:rsidRPr="00F74A81">
              <w:rPr>
                <w:sz w:val="20"/>
              </w:rPr>
              <w:t>“</w:t>
            </w:r>
          </w:p>
        </w:tc>
      </w:tr>
      <w:tr w:rsidR="00B044EC" w:rsidRPr="00A127D6" w14:paraId="1DC6D55D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78D4FBA5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Krátký popis opatření</w:t>
            </w:r>
          </w:p>
        </w:tc>
      </w:tr>
      <w:tr w:rsidR="00B044EC" w:rsidRPr="00A127D6" w14:paraId="042298AA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11F90A8B" w14:textId="77777777" w:rsidR="004A06C6" w:rsidRPr="004A06C6" w:rsidRDefault="004A06C6" w:rsidP="004A06C6">
            <w:pPr>
              <w:spacing w:after="0" w:line="240" w:lineRule="auto"/>
              <w:rPr>
                <w:sz w:val="20"/>
                <w:lang w:val="cs-CZ"/>
              </w:rPr>
            </w:pPr>
            <w:r w:rsidRPr="004A06C6">
              <w:rPr>
                <w:sz w:val="20"/>
                <w:lang w:val="cs-CZ"/>
              </w:rPr>
              <w:t>Zjistit realizovatelnost chodníku k bazénu. Z hlediska bezpečnosti se jedná o nebezpečný</w:t>
            </w:r>
          </w:p>
          <w:p w14:paraId="1A163F8E" w14:textId="77777777" w:rsidR="004A06C6" w:rsidRPr="004A06C6" w:rsidRDefault="004A06C6" w:rsidP="004A06C6">
            <w:pPr>
              <w:spacing w:after="0" w:line="240" w:lineRule="auto"/>
              <w:rPr>
                <w:sz w:val="20"/>
                <w:lang w:val="cs-CZ"/>
              </w:rPr>
            </w:pPr>
            <w:r w:rsidRPr="004A06C6">
              <w:rPr>
                <w:sz w:val="20"/>
                <w:lang w:val="cs-CZ"/>
              </w:rPr>
              <w:t>úsek pro občany Tučína, bazén v Tučíně je zároveň často využívaným místem pro občany.</w:t>
            </w:r>
          </w:p>
          <w:p w14:paraId="6FF42454" w14:textId="6290E1E2" w:rsidR="00B044EC" w:rsidRPr="00A127D6" w:rsidRDefault="004A06C6" w:rsidP="004A06C6">
            <w:pPr>
              <w:spacing w:after="0" w:line="240" w:lineRule="auto"/>
              <w:rPr>
                <w:sz w:val="20"/>
                <w:lang w:val="cs-CZ"/>
              </w:rPr>
            </w:pPr>
            <w:r w:rsidRPr="004A06C6">
              <w:rPr>
                <w:sz w:val="20"/>
                <w:lang w:val="cs-CZ"/>
              </w:rPr>
              <w:t>Vytvořením projektové dokumentace bude zahájena realizace chodníku.</w:t>
            </w:r>
          </w:p>
        </w:tc>
      </w:tr>
    </w:tbl>
    <w:p w14:paraId="3E4765D5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4129"/>
        <w:gridCol w:w="474"/>
        <w:gridCol w:w="4671"/>
      </w:tblGrid>
      <w:tr w:rsidR="00B044EC" w:rsidRPr="00A127D6" w14:paraId="1797A41C" w14:textId="77777777" w:rsidTr="00CF29D8">
        <w:trPr>
          <w:trHeight w:val="286"/>
        </w:trPr>
        <w:tc>
          <w:tcPr>
            <w:tcW w:w="9747" w:type="dxa"/>
            <w:gridSpan w:val="4"/>
            <w:tcBorders>
              <w:top w:val="single" w:sz="4" w:space="0" w:color="auto"/>
              <w:bottom w:val="nil"/>
            </w:tcBorders>
            <w:vAlign w:val="center"/>
          </w:tcPr>
          <w:p w14:paraId="541A7F6F" w14:textId="77777777" w:rsidR="00B044EC" w:rsidRPr="00A127D6" w:rsidRDefault="00B044EC" w:rsidP="00CF29D8">
            <w:pPr>
              <w:spacing w:after="0" w:line="240" w:lineRule="auto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Cílová skupina – životní fáze (je možné zvolit více </w:t>
            </w:r>
            <w:proofErr w:type="gramStart"/>
            <w:r w:rsidRPr="00A127D6">
              <w:rPr>
                <w:b/>
                <w:sz w:val="20"/>
                <w:lang w:val="cs-CZ"/>
              </w:rPr>
              <w:t>variant)*</w:t>
            </w:r>
            <w:proofErr w:type="gramEnd"/>
          </w:p>
        </w:tc>
      </w:tr>
      <w:tr w:rsidR="00B044EC" w:rsidRPr="00A127D6" w14:paraId="108666B7" w14:textId="77777777" w:rsidTr="00C200BA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F7F9765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DFD3A2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Těhotenství a narození</w:t>
            </w:r>
            <w:r w:rsidR="00A127D6" w:rsidRPr="00A127D6">
              <w:rPr>
                <w:sz w:val="20"/>
                <w:lang w:val="cs-CZ"/>
              </w:rPr>
              <w:t xml:space="preserve"> dítěte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1C6D4CE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03DEAC58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Mladý člověk v procesu vzdělávání</w:t>
            </w:r>
          </w:p>
        </w:tc>
      </w:tr>
      <w:tr w:rsidR="00B044EC" w:rsidRPr="00A127D6" w14:paraId="18156379" w14:textId="77777777" w:rsidTr="00C200BA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F1F3D8B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C88C6C7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Rodina s kojencem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63E8C7E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08A0B390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Období po aktivním rodičovství</w:t>
            </w:r>
          </w:p>
        </w:tc>
      </w:tr>
      <w:tr w:rsidR="00B044EC" w:rsidRPr="00A127D6" w14:paraId="347E6044" w14:textId="77777777" w:rsidTr="00C200BA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795C95D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85AB54D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Malé dítě do tří let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AEA0D82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0151975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Senioři/</w:t>
            </w:r>
            <w:proofErr w:type="spellStart"/>
            <w:r w:rsidRPr="00A127D6">
              <w:rPr>
                <w:sz w:val="20"/>
                <w:lang w:val="cs-CZ"/>
              </w:rPr>
              <w:t>ky</w:t>
            </w:r>
            <w:proofErr w:type="spellEnd"/>
          </w:p>
        </w:tc>
      </w:tr>
      <w:tr w:rsidR="00B044EC" w:rsidRPr="00A127D6" w14:paraId="1F2307AF" w14:textId="77777777" w:rsidTr="00C200BA">
        <w:trPr>
          <w:trHeight w:val="413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F3FE478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2CD2A6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Dítě v mateřské škole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F99D1F1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B17E7C3" w14:textId="77777777" w:rsidR="00B044EC" w:rsidRPr="00A127D6" w:rsidRDefault="00B044EC" w:rsidP="00CF29D8">
            <w:pPr>
              <w:spacing w:after="0" w:line="240" w:lineRule="auto"/>
              <w:jc w:val="both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Lidé se zvláštními potřebami</w:t>
            </w:r>
          </w:p>
        </w:tc>
      </w:tr>
      <w:tr w:rsidR="00B044EC" w:rsidRPr="00A127D6" w14:paraId="41F4E6C9" w14:textId="77777777" w:rsidTr="00C200BA">
        <w:trPr>
          <w:trHeight w:val="388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DEA8CA8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2D8D4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Dítě školního věku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5E52804" w14:textId="0F826057" w:rsidR="00B044EC" w:rsidRPr="00A127D6" w:rsidRDefault="0080569D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 xml:space="preserve">x- </w:t>
            </w: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CE39E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Společně pro všechny životní fáze</w:t>
            </w:r>
          </w:p>
        </w:tc>
      </w:tr>
    </w:tbl>
    <w:p w14:paraId="6B46844F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276"/>
        <w:gridCol w:w="425"/>
        <w:gridCol w:w="1276"/>
        <w:gridCol w:w="425"/>
        <w:gridCol w:w="814"/>
        <w:gridCol w:w="1170"/>
        <w:gridCol w:w="426"/>
        <w:gridCol w:w="744"/>
        <w:gridCol w:w="902"/>
        <w:gridCol w:w="196"/>
        <w:gridCol w:w="426"/>
        <w:gridCol w:w="1275"/>
      </w:tblGrid>
      <w:tr w:rsidR="00B044EC" w:rsidRPr="00A127D6" w14:paraId="668ECB53" w14:textId="77777777" w:rsidTr="00CF29D8">
        <w:tc>
          <w:tcPr>
            <w:tcW w:w="9747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14:paraId="0B4EBBFF" w14:textId="77777777" w:rsidR="00B044EC" w:rsidRPr="00A127D6" w:rsidRDefault="00B044EC" w:rsidP="00CF29D8">
            <w:pPr>
              <w:spacing w:after="0" w:line="240" w:lineRule="auto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Příslušnost obce*</w:t>
            </w:r>
          </w:p>
        </w:tc>
      </w:tr>
      <w:tr w:rsidR="00B044EC" w:rsidRPr="00A127D6" w14:paraId="54619F0D" w14:textId="77777777" w:rsidTr="00C200BA">
        <w:trPr>
          <w:trHeight w:val="328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F1B1702" w14:textId="3AD558EB" w:rsidR="00B044EC" w:rsidRPr="00A127D6" w:rsidRDefault="0080569D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E51C4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plná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0A37BDB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36E7A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částečné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C422A12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4AFCF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jen koordinace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8E965AE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E70A5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jen iniciace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26438C3" w14:textId="77777777" w:rsidR="00B044EC" w:rsidRPr="00A127D6" w:rsidRDefault="00B044EC" w:rsidP="00CF29D8">
            <w:pPr>
              <w:spacing w:after="0" w:line="240" w:lineRule="auto"/>
              <w:ind w:left="-491" w:firstLine="491"/>
              <w:rPr>
                <w:sz w:val="20"/>
                <w:lang w:val="cs-C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E29458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jiná</w:t>
            </w:r>
          </w:p>
        </w:tc>
      </w:tr>
      <w:tr w:rsidR="00B044EC" w:rsidRPr="00A127D6" w14:paraId="185FDBA1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13"/>
            <w:tcBorders>
              <w:bottom w:val="single" w:sz="4" w:space="0" w:color="auto"/>
            </w:tcBorders>
          </w:tcPr>
          <w:p w14:paraId="401FA092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Příslušnost </w:t>
            </w:r>
            <w:proofErr w:type="gramStart"/>
            <w:r w:rsidRPr="00A127D6">
              <w:rPr>
                <w:b/>
                <w:sz w:val="20"/>
                <w:lang w:val="cs-CZ"/>
              </w:rPr>
              <w:t>obce - popis</w:t>
            </w:r>
            <w:proofErr w:type="gramEnd"/>
            <w:r w:rsidRPr="00A127D6">
              <w:rPr>
                <w:b/>
                <w:sz w:val="20"/>
                <w:lang w:val="cs-CZ"/>
              </w:rPr>
              <w:t>**</w:t>
            </w:r>
          </w:p>
        </w:tc>
      </w:tr>
      <w:tr w:rsidR="00B044EC" w:rsidRPr="00A127D6" w14:paraId="3F4EA771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63"/>
        </w:trPr>
        <w:tc>
          <w:tcPr>
            <w:tcW w:w="9747" w:type="dxa"/>
            <w:gridSpan w:val="13"/>
            <w:shd w:val="clear" w:color="auto" w:fill="F3F3F3"/>
            <w:vAlign w:val="center"/>
          </w:tcPr>
          <w:p w14:paraId="30797A1E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</w:tr>
      <w:tr w:rsidR="00B044EC" w:rsidRPr="00A127D6" w14:paraId="0CC37060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56"/>
        </w:trPr>
        <w:tc>
          <w:tcPr>
            <w:tcW w:w="4608" w:type="dxa"/>
            <w:gridSpan w:val="6"/>
            <w:vAlign w:val="center"/>
          </w:tcPr>
          <w:p w14:paraId="477A6C06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Iniciátor (kdo s tím přišel) ***</w:t>
            </w:r>
          </w:p>
        </w:tc>
        <w:tc>
          <w:tcPr>
            <w:tcW w:w="5139" w:type="dxa"/>
            <w:gridSpan w:val="7"/>
            <w:shd w:val="clear" w:color="auto" w:fill="F3F3F3"/>
            <w:vAlign w:val="center"/>
          </w:tcPr>
          <w:p w14:paraId="3E8EF114" w14:textId="179BCC1C" w:rsidR="00B044EC" w:rsidRPr="00A127D6" w:rsidRDefault="0080569D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Většina občanů</w:t>
            </w:r>
          </w:p>
        </w:tc>
      </w:tr>
      <w:tr w:rsidR="00B044EC" w:rsidRPr="00A127D6" w14:paraId="6DDB3DE7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60"/>
        </w:trPr>
        <w:tc>
          <w:tcPr>
            <w:tcW w:w="4608" w:type="dxa"/>
            <w:gridSpan w:val="6"/>
          </w:tcPr>
          <w:p w14:paraId="40BAB9C3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Osoba odpovědná za audit (za opatření)</w:t>
            </w:r>
          </w:p>
        </w:tc>
        <w:tc>
          <w:tcPr>
            <w:tcW w:w="5139" w:type="dxa"/>
            <w:gridSpan w:val="7"/>
            <w:shd w:val="clear" w:color="auto" w:fill="F3F3F3"/>
          </w:tcPr>
          <w:p w14:paraId="56755218" w14:textId="2FDE9F17" w:rsidR="00B044EC" w:rsidRPr="00A127D6" w:rsidRDefault="0080569D" w:rsidP="00CF29D8">
            <w:pPr>
              <w:spacing w:before="60" w:after="6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 xml:space="preserve">Jiří Řezníček </w:t>
            </w:r>
          </w:p>
        </w:tc>
      </w:tr>
      <w:tr w:rsidR="00B044EC" w:rsidRPr="00A127D6" w14:paraId="1930A4FE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5"/>
        </w:trPr>
        <w:tc>
          <w:tcPr>
            <w:tcW w:w="4608" w:type="dxa"/>
            <w:gridSpan w:val="6"/>
          </w:tcPr>
          <w:p w14:paraId="0EE2C94C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Časový plán projektu</w:t>
            </w:r>
          </w:p>
        </w:tc>
        <w:tc>
          <w:tcPr>
            <w:tcW w:w="1170" w:type="dxa"/>
          </w:tcPr>
          <w:p w14:paraId="2D511E2F" w14:textId="77777777" w:rsidR="00B044EC" w:rsidRPr="00A127D6" w:rsidRDefault="00B044EC" w:rsidP="00CF29D8">
            <w:pPr>
              <w:spacing w:after="0" w:line="240" w:lineRule="auto"/>
              <w:jc w:val="center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Začátek</w:t>
            </w:r>
          </w:p>
        </w:tc>
        <w:tc>
          <w:tcPr>
            <w:tcW w:w="1170" w:type="dxa"/>
            <w:gridSpan w:val="2"/>
            <w:shd w:val="clear" w:color="auto" w:fill="F3F3F3"/>
          </w:tcPr>
          <w:p w14:paraId="1BFFC60C" w14:textId="62CEA210" w:rsidR="00B044EC" w:rsidRPr="00A127D6" w:rsidRDefault="0080569D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2025</w:t>
            </w:r>
          </w:p>
        </w:tc>
        <w:tc>
          <w:tcPr>
            <w:tcW w:w="902" w:type="dxa"/>
          </w:tcPr>
          <w:p w14:paraId="3E5D6D16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Konec</w:t>
            </w:r>
          </w:p>
        </w:tc>
        <w:tc>
          <w:tcPr>
            <w:tcW w:w="1897" w:type="dxa"/>
            <w:gridSpan w:val="3"/>
            <w:shd w:val="clear" w:color="auto" w:fill="F3F3F3"/>
          </w:tcPr>
          <w:p w14:paraId="212EBDB6" w14:textId="2E9FE3BC" w:rsidR="00B044EC" w:rsidRPr="00A127D6" w:rsidRDefault="0080569D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2026</w:t>
            </w:r>
          </w:p>
        </w:tc>
      </w:tr>
    </w:tbl>
    <w:p w14:paraId="7A366EC0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B044EC" w:rsidRPr="00A127D6" w14:paraId="5FF92F21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1543AAB9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Jiné (např. nezbytné zdroje obce)</w:t>
            </w:r>
          </w:p>
        </w:tc>
      </w:tr>
      <w:tr w:rsidR="00B044EC" w:rsidRPr="00A127D6" w14:paraId="7D28E29E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75920078" w14:textId="2B53A4BB" w:rsidR="00B044EC" w:rsidRPr="00A127D6" w:rsidRDefault="00375B23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Rozpočet obce</w:t>
            </w:r>
          </w:p>
        </w:tc>
      </w:tr>
    </w:tbl>
    <w:p w14:paraId="248ABE50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2"/>
        <w:gridCol w:w="4235"/>
      </w:tblGrid>
      <w:tr w:rsidR="00B044EC" w:rsidRPr="00A127D6" w14:paraId="0A110282" w14:textId="77777777" w:rsidTr="00CF29D8">
        <w:tc>
          <w:tcPr>
            <w:tcW w:w="5512" w:type="dxa"/>
            <w:tcBorders>
              <w:top w:val="single" w:sz="4" w:space="0" w:color="auto"/>
            </w:tcBorders>
          </w:tcPr>
          <w:p w14:paraId="79B3C0BA" w14:textId="77777777" w:rsidR="00B044EC" w:rsidRPr="00A127D6" w:rsidRDefault="00B044EC" w:rsidP="009570B4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Rozhodnutí </w:t>
            </w:r>
            <w:r w:rsidR="003D7938">
              <w:rPr>
                <w:b/>
                <w:sz w:val="20"/>
                <w:lang w:val="cs-CZ"/>
              </w:rPr>
              <w:t>voleného orgánu obce ze dne:</w:t>
            </w:r>
            <w:r w:rsidRPr="00A127D6">
              <w:rPr>
                <w:b/>
                <w:sz w:val="20"/>
                <w:lang w:val="cs-CZ"/>
              </w:rPr>
              <w:t xml:space="preserve"> </w:t>
            </w:r>
          </w:p>
        </w:tc>
        <w:tc>
          <w:tcPr>
            <w:tcW w:w="4235" w:type="dxa"/>
            <w:tcBorders>
              <w:top w:val="single" w:sz="4" w:space="0" w:color="auto"/>
            </w:tcBorders>
            <w:shd w:val="clear" w:color="auto" w:fill="F3F3F3"/>
          </w:tcPr>
          <w:p w14:paraId="7FF58C36" w14:textId="641DFA47" w:rsidR="00B044EC" w:rsidRPr="00A127D6" w:rsidRDefault="0080569D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14.10.2024</w:t>
            </w:r>
          </w:p>
        </w:tc>
      </w:tr>
    </w:tbl>
    <w:p w14:paraId="4999F7B0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p w14:paraId="32BFF933" w14:textId="77777777" w:rsidR="00B044EC" w:rsidRPr="00A127D6" w:rsidRDefault="00B044EC" w:rsidP="0033435B">
      <w:pPr>
        <w:spacing w:after="0" w:line="240" w:lineRule="auto"/>
        <w:ind w:left="284" w:hanging="426"/>
        <w:jc w:val="both"/>
        <w:rPr>
          <w:sz w:val="18"/>
          <w:lang w:val="cs-CZ"/>
        </w:rPr>
      </w:pPr>
      <w:r w:rsidRPr="00A127D6">
        <w:rPr>
          <w:sz w:val="18"/>
          <w:lang w:val="cs-CZ"/>
        </w:rPr>
        <w:t>*</w:t>
      </w:r>
      <w:r w:rsidRPr="00A127D6">
        <w:rPr>
          <w:sz w:val="18"/>
          <w:lang w:val="cs-CZ"/>
        </w:rPr>
        <w:tab/>
        <w:t>Výběr proveďte křížkem v poli vlevo od textu</w:t>
      </w:r>
    </w:p>
    <w:p w14:paraId="09C7E057" w14:textId="77777777" w:rsidR="00B044EC" w:rsidRPr="00A127D6" w:rsidRDefault="00B044EC" w:rsidP="0033435B">
      <w:pPr>
        <w:spacing w:after="0" w:line="240" w:lineRule="auto"/>
        <w:ind w:left="284" w:hanging="426"/>
        <w:jc w:val="both"/>
        <w:rPr>
          <w:sz w:val="18"/>
          <w:lang w:val="cs-CZ"/>
        </w:rPr>
      </w:pPr>
      <w:r w:rsidRPr="00A127D6">
        <w:rPr>
          <w:sz w:val="18"/>
          <w:lang w:val="cs-CZ"/>
        </w:rPr>
        <w:t xml:space="preserve">** </w:t>
      </w:r>
      <w:r w:rsidRPr="00A127D6">
        <w:rPr>
          <w:sz w:val="18"/>
          <w:lang w:val="cs-CZ"/>
        </w:rPr>
        <w:tab/>
        <w:t>Vyplňte pouze v případě, že příslušnost obce je „částečná“, „jen koordinační“, „jen iniciační“ nebo „jiná“</w:t>
      </w:r>
    </w:p>
    <w:p w14:paraId="53F60FAB" w14:textId="77777777" w:rsidR="00445C96" w:rsidRPr="00A127D6" w:rsidRDefault="00B044EC" w:rsidP="0033435B">
      <w:pPr>
        <w:spacing w:after="0" w:line="240" w:lineRule="auto"/>
        <w:ind w:left="284" w:hanging="426"/>
        <w:jc w:val="both"/>
        <w:rPr>
          <w:lang w:val="cs-CZ"/>
        </w:rPr>
      </w:pPr>
      <w:r w:rsidRPr="00A127D6">
        <w:rPr>
          <w:sz w:val="18"/>
          <w:lang w:val="cs-CZ"/>
        </w:rPr>
        <w:t xml:space="preserve">*** </w:t>
      </w:r>
      <w:r w:rsidRPr="00A127D6">
        <w:rPr>
          <w:sz w:val="18"/>
          <w:lang w:val="cs-CZ"/>
        </w:rPr>
        <w:tab/>
      </w:r>
      <w:r w:rsidRPr="00A127D6">
        <w:rPr>
          <w:sz w:val="18"/>
          <w:u w:val="single"/>
          <w:lang w:val="cs-CZ"/>
        </w:rPr>
        <w:t>Příklad</w:t>
      </w:r>
      <w:r w:rsidRPr="00A127D6">
        <w:rPr>
          <w:sz w:val="18"/>
          <w:lang w:val="cs-CZ"/>
        </w:rPr>
        <w:t xml:space="preserve">: Spolek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 xml:space="preserve">, podnik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 xml:space="preserve">, organizace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>, církev, občanská iniciativa jedn</w:t>
      </w:r>
      <w:r w:rsidR="0046738F">
        <w:rPr>
          <w:sz w:val="18"/>
          <w:lang w:val="cs-CZ"/>
        </w:rPr>
        <w:t>o</w:t>
      </w:r>
      <w:r w:rsidRPr="00A127D6">
        <w:rPr>
          <w:sz w:val="18"/>
          <w:lang w:val="cs-CZ"/>
        </w:rPr>
        <w:t>tlivce atd.</w:t>
      </w:r>
    </w:p>
    <w:p w14:paraId="21C3F774" w14:textId="77777777" w:rsidR="00445C96" w:rsidRPr="00A127D6" w:rsidRDefault="00445C96" w:rsidP="0033435B">
      <w:pPr>
        <w:spacing w:after="0" w:line="240" w:lineRule="auto"/>
        <w:ind w:left="284" w:hanging="426"/>
        <w:jc w:val="both"/>
        <w:rPr>
          <w:lang w:val="cs-CZ"/>
        </w:rPr>
      </w:pPr>
    </w:p>
    <w:p w14:paraId="75F8D8EE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66A720B7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349EE8DE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4F586510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0D29FD8B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1EF07219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0955F031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40EC49BD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43D5AB81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77215784" w14:textId="77777777" w:rsidR="00445C96" w:rsidRPr="00A127D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59F44A8C" w14:textId="48375866" w:rsidR="00445C96" w:rsidRPr="00A127D6" w:rsidRDefault="00B044EC" w:rsidP="00375B23">
      <w:pPr>
        <w:spacing w:after="0" w:line="240" w:lineRule="auto"/>
        <w:rPr>
          <w:b/>
          <w:sz w:val="24"/>
          <w:lang w:val="cs-CZ"/>
        </w:rPr>
      </w:pPr>
      <w:r w:rsidRPr="00A127D6">
        <w:rPr>
          <w:b/>
          <w:sz w:val="24"/>
          <w:lang w:val="cs-CZ"/>
        </w:rPr>
        <w:t>FORMULÁŘ</w:t>
      </w:r>
    </w:p>
    <w:p w14:paraId="0BDCC9E2" w14:textId="4EA570A4" w:rsidR="00B044EC" w:rsidRPr="00A127D6" w:rsidRDefault="00B044EC" w:rsidP="00445C96">
      <w:pPr>
        <w:spacing w:after="0" w:line="240" w:lineRule="auto"/>
        <w:ind w:left="284" w:hanging="426"/>
        <w:rPr>
          <w:b/>
          <w:sz w:val="24"/>
          <w:lang w:val="cs-CZ"/>
        </w:rPr>
      </w:pPr>
      <w:r w:rsidRPr="00A127D6">
        <w:rPr>
          <w:b/>
          <w:sz w:val="24"/>
          <w:lang w:val="cs-CZ"/>
        </w:rPr>
        <w:t>Opatření č.</w:t>
      </w:r>
      <w:r w:rsidR="00B13A82">
        <w:rPr>
          <w:b/>
          <w:sz w:val="24"/>
          <w:lang w:val="cs-CZ"/>
        </w:rPr>
        <w:t>8</w:t>
      </w:r>
    </w:p>
    <w:p w14:paraId="3039A198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B044EC" w:rsidRPr="00A127D6" w14:paraId="4611D901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2DF90A6E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Krátký název opatření</w:t>
            </w:r>
          </w:p>
        </w:tc>
      </w:tr>
      <w:tr w:rsidR="00B044EC" w:rsidRPr="00A127D6" w14:paraId="75C974C4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35BEDA4C" w14:textId="56545B26" w:rsidR="00B044EC" w:rsidRPr="00A127D6" w:rsidRDefault="009F4391" w:rsidP="00CF29D8">
            <w:pPr>
              <w:spacing w:after="0" w:line="240" w:lineRule="auto"/>
              <w:rPr>
                <w:sz w:val="20"/>
                <w:lang w:val="cs-CZ"/>
              </w:rPr>
            </w:pPr>
            <w:proofErr w:type="spellStart"/>
            <w:r w:rsidRPr="009034D8">
              <w:rPr>
                <w:sz w:val="20"/>
              </w:rPr>
              <w:t>Rozkvetlá</w:t>
            </w:r>
            <w:proofErr w:type="spellEnd"/>
            <w:r w:rsidRPr="009034D8">
              <w:rPr>
                <w:sz w:val="20"/>
              </w:rPr>
              <w:t xml:space="preserve"> </w:t>
            </w:r>
            <w:proofErr w:type="spellStart"/>
            <w:r w:rsidRPr="009034D8">
              <w:rPr>
                <w:sz w:val="20"/>
              </w:rPr>
              <w:t>zeleň</w:t>
            </w:r>
            <w:proofErr w:type="spellEnd"/>
            <w:r>
              <w:rPr>
                <w:sz w:val="20"/>
              </w:rPr>
              <w:t xml:space="preserve"> – </w:t>
            </w:r>
            <w:proofErr w:type="spellStart"/>
            <w:r>
              <w:rPr>
                <w:sz w:val="20"/>
              </w:rPr>
              <w:t>trvalkový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záhon</w:t>
            </w:r>
            <w:proofErr w:type="spellEnd"/>
          </w:p>
        </w:tc>
      </w:tr>
      <w:tr w:rsidR="00B044EC" w:rsidRPr="00A127D6" w14:paraId="0399537C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4C917744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Strategické zaměření – cíle opatření</w:t>
            </w:r>
          </w:p>
        </w:tc>
      </w:tr>
      <w:tr w:rsidR="00B044EC" w:rsidRPr="00A127D6" w14:paraId="0A61B5AD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48C9DA10" w14:textId="77777777" w:rsidR="000706CC" w:rsidRPr="000706CC" w:rsidRDefault="000706CC" w:rsidP="000706CC">
            <w:pPr>
              <w:spacing w:after="0" w:line="240" w:lineRule="auto"/>
              <w:rPr>
                <w:sz w:val="20"/>
                <w:lang w:val="cs-CZ"/>
              </w:rPr>
            </w:pPr>
            <w:r w:rsidRPr="000706CC">
              <w:rPr>
                <w:sz w:val="20"/>
                <w:lang w:val="cs-CZ"/>
              </w:rPr>
              <w:t>Vytvoření trvalkových záhonů, zatraktivnění intravilánu obce. Zvýšení populace hmyzu,</w:t>
            </w:r>
          </w:p>
          <w:p w14:paraId="2C245F1D" w14:textId="02BF7746" w:rsidR="00B044EC" w:rsidRPr="00A127D6" w:rsidRDefault="000706CC" w:rsidP="000706CC">
            <w:pPr>
              <w:spacing w:after="0" w:line="240" w:lineRule="auto"/>
              <w:rPr>
                <w:sz w:val="20"/>
                <w:lang w:val="cs-CZ"/>
              </w:rPr>
            </w:pPr>
            <w:r w:rsidRPr="000706CC">
              <w:rPr>
                <w:sz w:val="20"/>
                <w:lang w:val="cs-CZ"/>
              </w:rPr>
              <w:t>snížení plochy sekání trávníků.</w:t>
            </w:r>
          </w:p>
        </w:tc>
      </w:tr>
      <w:tr w:rsidR="00B044EC" w:rsidRPr="00A127D6" w14:paraId="0B2D7CD1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61837507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Krátký popis opatření</w:t>
            </w:r>
          </w:p>
        </w:tc>
      </w:tr>
      <w:tr w:rsidR="00B044EC" w:rsidRPr="00A127D6" w14:paraId="60965F8C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77C2EE51" w14:textId="77777777" w:rsidR="000706CC" w:rsidRPr="000706CC" w:rsidRDefault="000706CC" w:rsidP="000706CC">
            <w:pPr>
              <w:spacing w:after="0" w:line="240" w:lineRule="auto"/>
              <w:rPr>
                <w:sz w:val="20"/>
                <w:lang w:val="cs-CZ"/>
              </w:rPr>
            </w:pPr>
            <w:r w:rsidRPr="000706CC">
              <w:rPr>
                <w:sz w:val="20"/>
                <w:lang w:val="cs-CZ"/>
              </w:rPr>
              <w:t>Na vybraných místech v intravilánu obce zajistíme svépomocí výsadbu trvalek a trvalkových</w:t>
            </w:r>
          </w:p>
          <w:p w14:paraId="0C3DA40C" w14:textId="77777777" w:rsidR="000706CC" w:rsidRPr="000706CC" w:rsidRDefault="000706CC" w:rsidP="000706CC">
            <w:pPr>
              <w:spacing w:after="0" w:line="240" w:lineRule="auto"/>
              <w:rPr>
                <w:sz w:val="20"/>
                <w:lang w:val="cs-CZ"/>
              </w:rPr>
            </w:pPr>
            <w:r w:rsidRPr="000706CC">
              <w:rPr>
                <w:sz w:val="20"/>
                <w:lang w:val="cs-CZ"/>
              </w:rPr>
              <w:t>záhonů. Skladba trvalek bude vhodně zvolena s ohledem na místní podmínky a také</w:t>
            </w:r>
          </w:p>
          <w:p w14:paraId="33CB1556" w14:textId="77777777" w:rsidR="000706CC" w:rsidRPr="000706CC" w:rsidRDefault="000706CC" w:rsidP="000706CC">
            <w:pPr>
              <w:spacing w:after="0" w:line="240" w:lineRule="auto"/>
              <w:rPr>
                <w:sz w:val="20"/>
                <w:lang w:val="cs-CZ"/>
              </w:rPr>
            </w:pPr>
            <w:r w:rsidRPr="000706CC">
              <w:rPr>
                <w:sz w:val="20"/>
                <w:lang w:val="cs-CZ"/>
              </w:rPr>
              <w:t>jednoduchou údržbu v budoucnosti. Záhony budou vysázeny ve spolupráci s dětmi ze ZŠ</w:t>
            </w:r>
          </w:p>
          <w:p w14:paraId="6B1A0749" w14:textId="5BB29C83" w:rsidR="00B044EC" w:rsidRPr="00A127D6" w:rsidRDefault="000706CC" w:rsidP="000706CC">
            <w:pPr>
              <w:spacing w:after="0" w:line="240" w:lineRule="auto"/>
              <w:rPr>
                <w:sz w:val="20"/>
                <w:lang w:val="cs-CZ"/>
              </w:rPr>
            </w:pPr>
            <w:r w:rsidRPr="000706CC">
              <w:rPr>
                <w:sz w:val="20"/>
                <w:lang w:val="cs-CZ"/>
              </w:rPr>
              <w:t>Želatovice.</w:t>
            </w:r>
          </w:p>
        </w:tc>
      </w:tr>
    </w:tbl>
    <w:p w14:paraId="03DC6A96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4129"/>
        <w:gridCol w:w="474"/>
        <w:gridCol w:w="4671"/>
      </w:tblGrid>
      <w:tr w:rsidR="00B044EC" w:rsidRPr="00A127D6" w14:paraId="0571CBDE" w14:textId="77777777" w:rsidTr="00CF29D8">
        <w:trPr>
          <w:trHeight w:val="286"/>
        </w:trPr>
        <w:tc>
          <w:tcPr>
            <w:tcW w:w="9747" w:type="dxa"/>
            <w:gridSpan w:val="4"/>
            <w:tcBorders>
              <w:top w:val="single" w:sz="4" w:space="0" w:color="auto"/>
              <w:bottom w:val="nil"/>
            </w:tcBorders>
            <w:vAlign w:val="center"/>
          </w:tcPr>
          <w:p w14:paraId="39F19F1C" w14:textId="77777777" w:rsidR="00B044EC" w:rsidRPr="00A127D6" w:rsidRDefault="00B044EC" w:rsidP="00CF29D8">
            <w:pPr>
              <w:spacing w:after="0" w:line="240" w:lineRule="auto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Cílová skupina – životní fáze (je možné zvolit více </w:t>
            </w:r>
            <w:proofErr w:type="gramStart"/>
            <w:r w:rsidRPr="00A127D6">
              <w:rPr>
                <w:b/>
                <w:sz w:val="20"/>
                <w:lang w:val="cs-CZ"/>
              </w:rPr>
              <w:t>variant)*</w:t>
            </w:r>
            <w:proofErr w:type="gramEnd"/>
          </w:p>
        </w:tc>
      </w:tr>
      <w:tr w:rsidR="00B044EC" w:rsidRPr="00A127D6" w14:paraId="00483E9B" w14:textId="77777777" w:rsidTr="00C200BA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9A6BD31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B4EDD3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Těhotenství a narození</w:t>
            </w:r>
            <w:r w:rsidR="00A127D6" w:rsidRPr="00A127D6">
              <w:rPr>
                <w:sz w:val="20"/>
                <w:lang w:val="cs-CZ"/>
              </w:rPr>
              <w:t xml:space="preserve"> dítěte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4147638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0080F84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Mladý člověk v procesu vzdělávání</w:t>
            </w:r>
          </w:p>
        </w:tc>
      </w:tr>
      <w:tr w:rsidR="00B044EC" w:rsidRPr="00A127D6" w14:paraId="46AC6142" w14:textId="77777777" w:rsidTr="00C200BA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E967954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96E20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Rodina s kojencem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DC284FC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749CB3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Období po aktivním rodičovství</w:t>
            </w:r>
          </w:p>
        </w:tc>
      </w:tr>
      <w:tr w:rsidR="00B044EC" w:rsidRPr="00A127D6" w14:paraId="4DCE8820" w14:textId="77777777" w:rsidTr="00C200BA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E1BFFD6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328CEE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Malé dítě do tří let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5557EA5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BE86744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Senioři/</w:t>
            </w:r>
            <w:proofErr w:type="spellStart"/>
            <w:r w:rsidRPr="00A127D6">
              <w:rPr>
                <w:sz w:val="20"/>
                <w:lang w:val="cs-CZ"/>
              </w:rPr>
              <w:t>ky</w:t>
            </w:r>
            <w:proofErr w:type="spellEnd"/>
          </w:p>
        </w:tc>
      </w:tr>
      <w:tr w:rsidR="00B044EC" w:rsidRPr="00A127D6" w14:paraId="5CFC82DA" w14:textId="77777777" w:rsidTr="00C200BA">
        <w:trPr>
          <w:trHeight w:val="413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749072D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4EAC5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Dítě v mateřské škole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CCF3B7E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52A25E5" w14:textId="77777777" w:rsidR="00B044EC" w:rsidRPr="00A127D6" w:rsidRDefault="00B044EC" w:rsidP="00CF29D8">
            <w:pPr>
              <w:spacing w:after="0" w:line="240" w:lineRule="auto"/>
              <w:jc w:val="both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Lidé se zvláštními potřebami</w:t>
            </w:r>
          </w:p>
        </w:tc>
      </w:tr>
      <w:tr w:rsidR="00B044EC" w:rsidRPr="00A127D6" w14:paraId="050677DA" w14:textId="77777777" w:rsidTr="00C200BA">
        <w:trPr>
          <w:trHeight w:val="388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E34DC08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9FBE5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Dítě školního věku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77143A1" w14:textId="4B2D86BF" w:rsidR="00B044EC" w:rsidRPr="00A127D6" w:rsidRDefault="00375B23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3C3D3F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Společně pro všechny životní fáze</w:t>
            </w:r>
          </w:p>
        </w:tc>
      </w:tr>
    </w:tbl>
    <w:p w14:paraId="64309121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276"/>
        <w:gridCol w:w="425"/>
        <w:gridCol w:w="1276"/>
        <w:gridCol w:w="425"/>
        <w:gridCol w:w="814"/>
        <w:gridCol w:w="1170"/>
        <w:gridCol w:w="426"/>
        <w:gridCol w:w="744"/>
        <w:gridCol w:w="902"/>
        <w:gridCol w:w="196"/>
        <w:gridCol w:w="426"/>
        <w:gridCol w:w="1275"/>
      </w:tblGrid>
      <w:tr w:rsidR="00B044EC" w:rsidRPr="00A127D6" w14:paraId="496A0963" w14:textId="77777777" w:rsidTr="00CF29D8">
        <w:tc>
          <w:tcPr>
            <w:tcW w:w="9747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14:paraId="363C7BE6" w14:textId="77777777" w:rsidR="00B044EC" w:rsidRPr="00A127D6" w:rsidRDefault="00B044EC" w:rsidP="00CF29D8">
            <w:pPr>
              <w:spacing w:after="0" w:line="240" w:lineRule="auto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Příslušnost obce*</w:t>
            </w:r>
          </w:p>
        </w:tc>
      </w:tr>
      <w:tr w:rsidR="00B044EC" w:rsidRPr="00A127D6" w14:paraId="65E42F05" w14:textId="77777777" w:rsidTr="00C200BA">
        <w:trPr>
          <w:trHeight w:val="328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3F6E4D9" w14:textId="2C972CD9" w:rsidR="00B044EC" w:rsidRPr="00A127D6" w:rsidRDefault="00375B23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6100E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plná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092BDE8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C3870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částečné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65DDB49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234A4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jen koordinace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49A6F77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2F3AF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jen iniciace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33B570B" w14:textId="77777777" w:rsidR="00B044EC" w:rsidRPr="00A127D6" w:rsidRDefault="00B044EC" w:rsidP="00CF29D8">
            <w:pPr>
              <w:spacing w:after="0" w:line="240" w:lineRule="auto"/>
              <w:ind w:left="-491" w:firstLine="491"/>
              <w:rPr>
                <w:sz w:val="20"/>
                <w:lang w:val="cs-C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870BFF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jiná</w:t>
            </w:r>
          </w:p>
        </w:tc>
      </w:tr>
      <w:tr w:rsidR="00B044EC" w:rsidRPr="00A127D6" w14:paraId="7D23E9A1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13"/>
            <w:tcBorders>
              <w:bottom w:val="single" w:sz="4" w:space="0" w:color="auto"/>
            </w:tcBorders>
          </w:tcPr>
          <w:p w14:paraId="7DECB68B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Příslušnost </w:t>
            </w:r>
            <w:proofErr w:type="gramStart"/>
            <w:r w:rsidRPr="00A127D6">
              <w:rPr>
                <w:b/>
                <w:sz w:val="20"/>
                <w:lang w:val="cs-CZ"/>
              </w:rPr>
              <w:t>obce - popis</w:t>
            </w:r>
            <w:proofErr w:type="gramEnd"/>
            <w:r w:rsidRPr="00A127D6">
              <w:rPr>
                <w:b/>
                <w:sz w:val="20"/>
                <w:lang w:val="cs-CZ"/>
              </w:rPr>
              <w:t>**</w:t>
            </w:r>
          </w:p>
        </w:tc>
      </w:tr>
      <w:tr w:rsidR="00B044EC" w:rsidRPr="00A127D6" w14:paraId="1486F577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63"/>
        </w:trPr>
        <w:tc>
          <w:tcPr>
            <w:tcW w:w="9747" w:type="dxa"/>
            <w:gridSpan w:val="13"/>
            <w:shd w:val="clear" w:color="auto" w:fill="F3F3F3"/>
            <w:vAlign w:val="center"/>
          </w:tcPr>
          <w:p w14:paraId="65C6BE7F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</w:tr>
      <w:tr w:rsidR="00B044EC" w:rsidRPr="00A127D6" w14:paraId="5EC177FB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56"/>
        </w:trPr>
        <w:tc>
          <w:tcPr>
            <w:tcW w:w="4608" w:type="dxa"/>
            <w:gridSpan w:val="6"/>
            <w:vAlign w:val="center"/>
          </w:tcPr>
          <w:p w14:paraId="18839C37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Iniciátor (kdo s tím přišel) ***</w:t>
            </w:r>
          </w:p>
        </w:tc>
        <w:tc>
          <w:tcPr>
            <w:tcW w:w="5139" w:type="dxa"/>
            <w:gridSpan w:val="7"/>
            <w:shd w:val="clear" w:color="auto" w:fill="F3F3F3"/>
            <w:vAlign w:val="center"/>
          </w:tcPr>
          <w:p w14:paraId="0C0CB67C" w14:textId="4B9FECFA" w:rsidR="00B044EC" w:rsidRPr="00A127D6" w:rsidRDefault="00375B23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občané</w:t>
            </w:r>
          </w:p>
        </w:tc>
      </w:tr>
      <w:tr w:rsidR="00B044EC" w:rsidRPr="00A127D6" w14:paraId="10F3EB77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60"/>
        </w:trPr>
        <w:tc>
          <w:tcPr>
            <w:tcW w:w="4608" w:type="dxa"/>
            <w:gridSpan w:val="6"/>
          </w:tcPr>
          <w:p w14:paraId="3F24B638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Osoba odpovědná za audit (za opatření)</w:t>
            </w:r>
          </w:p>
        </w:tc>
        <w:tc>
          <w:tcPr>
            <w:tcW w:w="5139" w:type="dxa"/>
            <w:gridSpan w:val="7"/>
            <w:shd w:val="clear" w:color="auto" w:fill="F3F3F3"/>
          </w:tcPr>
          <w:p w14:paraId="7E6F5A9B" w14:textId="1619EE60" w:rsidR="00B044EC" w:rsidRPr="00A127D6" w:rsidRDefault="00F54E44" w:rsidP="00CF29D8">
            <w:pPr>
              <w:spacing w:before="60" w:after="6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Marta Ry</w:t>
            </w:r>
            <w:r w:rsidR="00291A94">
              <w:rPr>
                <w:sz w:val="20"/>
                <w:lang w:val="cs-CZ"/>
              </w:rPr>
              <w:t>c</w:t>
            </w:r>
            <w:r>
              <w:rPr>
                <w:sz w:val="20"/>
                <w:lang w:val="cs-CZ"/>
              </w:rPr>
              <w:t>hlíková</w:t>
            </w:r>
          </w:p>
        </w:tc>
      </w:tr>
      <w:tr w:rsidR="00B044EC" w:rsidRPr="00A127D6" w14:paraId="552251C8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5"/>
        </w:trPr>
        <w:tc>
          <w:tcPr>
            <w:tcW w:w="4608" w:type="dxa"/>
            <w:gridSpan w:val="6"/>
          </w:tcPr>
          <w:p w14:paraId="789CF125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Časový plán projektu</w:t>
            </w:r>
          </w:p>
        </w:tc>
        <w:tc>
          <w:tcPr>
            <w:tcW w:w="1170" w:type="dxa"/>
          </w:tcPr>
          <w:p w14:paraId="37DC0C22" w14:textId="77777777" w:rsidR="00B044EC" w:rsidRPr="00A127D6" w:rsidRDefault="00B044EC" w:rsidP="00CF29D8">
            <w:pPr>
              <w:spacing w:after="0" w:line="240" w:lineRule="auto"/>
              <w:jc w:val="center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Začátek</w:t>
            </w:r>
          </w:p>
        </w:tc>
        <w:tc>
          <w:tcPr>
            <w:tcW w:w="1170" w:type="dxa"/>
            <w:gridSpan w:val="2"/>
            <w:shd w:val="clear" w:color="auto" w:fill="F3F3F3"/>
          </w:tcPr>
          <w:p w14:paraId="0FCA3937" w14:textId="758823F7" w:rsidR="00B044EC" w:rsidRPr="00A127D6" w:rsidRDefault="00375B23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2025</w:t>
            </w:r>
          </w:p>
        </w:tc>
        <w:tc>
          <w:tcPr>
            <w:tcW w:w="902" w:type="dxa"/>
          </w:tcPr>
          <w:p w14:paraId="5C01A3AF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Konec</w:t>
            </w:r>
          </w:p>
        </w:tc>
        <w:tc>
          <w:tcPr>
            <w:tcW w:w="1897" w:type="dxa"/>
            <w:gridSpan w:val="3"/>
            <w:shd w:val="clear" w:color="auto" w:fill="F3F3F3"/>
          </w:tcPr>
          <w:p w14:paraId="45F14CF6" w14:textId="763C43AD" w:rsidR="00B044EC" w:rsidRPr="00A127D6" w:rsidRDefault="00375B23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2026</w:t>
            </w:r>
          </w:p>
        </w:tc>
      </w:tr>
    </w:tbl>
    <w:p w14:paraId="20A84C63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B044EC" w:rsidRPr="00A127D6" w14:paraId="22DF4FC9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73872690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Jiné (např. nezbytné zdroje obce)</w:t>
            </w:r>
          </w:p>
        </w:tc>
      </w:tr>
      <w:tr w:rsidR="00B044EC" w:rsidRPr="00A127D6" w14:paraId="06AFD1B9" w14:textId="77777777" w:rsidTr="00375B23">
        <w:trPr>
          <w:trHeight w:val="212"/>
        </w:trPr>
        <w:tc>
          <w:tcPr>
            <w:tcW w:w="9747" w:type="dxa"/>
            <w:shd w:val="clear" w:color="auto" w:fill="F3F3F3"/>
            <w:vAlign w:val="center"/>
          </w:tcPr>
          <w:p w14:paraId="6C049407" w14:textId="3E83B54D" w:rsidR="00375B23" w:rsidRPr="00A127D6" w:rsidRDefault="00074A3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074A3C">
              <w:rPr>
                <w:sz w:val="20"/>
                <w:lang w:val="cs-CZ"/>
              </w:rPr>
              <w:t xml:space="preserve">Rozpočet obce – náklady na nákup sazenic pro trvalkové záhony. </w:t>
            </w:r>
          </w:p>
        </w:tc>
      </w:tr>
    </w:tbl>
    <w:p w14:paraId="220D5F61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2"/>
        <w:gridCol w:w="4235"/>
      </w:tblGrid>
      <w:tr w:rsidR="00B044EC" w:rsidRPr="00A127D6" w14:paraId="08658382" w14:textId="77777777" w:rsidTr="00CF29D8">
        <w:tc>
          <w:tcPr>
            <w:tcW w:w="5512" w:type="dxa"/>
            <w:tcBorders>
              <w:top w:val="single" w:sz="4" w:space="0" w:color="auto"/>
            </w:tcBorders>
          </w:tcPr>
          <w:p w14:paraId="7610D66A" w14:textId="77777777" w:rsidR="00B044EC" w:rsidRPr="00A127D6" w:rsidRDefault="00B044EC" w:rsidP="009570B4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Rozhodnutí </w:t>
            </w:r>
            <w:r w:rsidR="003D7938">
              <w:rPr>
                <w:b/>
                <w:sz w:val="20"/>
                <w:lang w:val="cs-CZ"/>
              </w:rPr>
              <w:t>voleného orgánu obce ze dne:</w:t>
            </w:r>
          </w:p>
        </w:tc>
        <w:tc>
          <w:tcPr>
            <w:tcW w:w="4235" w:type="dxa"/>
            <w:tcBorders>
              <w:top w:val="single" w:sz="4" w:space="0" w:color="auto"/>
            </w:tcBorders>
            <w:shd w:val="clear" w:color="auto" w:fill="F3F3F3"/>
          </w:tcPr>
          <w:p w14:paraId="7EFE99F7" w14:textId="11A2E74A" w:rsidR="00B044EC" w:rsidRPr="00A127D6" w:rsidRDefault="00375B23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14.10.2024</w:t>
            </w:r>
          </w:p>
        </w:tc>
      </w:tr>
    </w:tbl>
    <w:p w14:paraId="3972BF8F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p w14:paraId="022BA6AC" w14:textId="77777777" w:rsidR="00B044EC" w:rsidRPr="00A127D6" w:rsidRDefault="00B044EC" w:rsidP="0033435B">
      <w:pPr>
        <w:spacing w:after="0" w:line="240" w:lineRule="auto"/>
        <w:ind w:left="284" w:hanging="426"/>
        <w:jc w:val="both"/>
        <w:rPr>
          <w:sz w:val="18"/>
          <w:lang w:val="cs-CZ"/>
        </w:rPr>
      </w:pPr>
      <w:r w:rsidRPr="00A127D6">
        <w:rPr>
          <w:sz w:val="18"/>
          <w:lang w:val="cs-CZ"/>
        </w:rPr>
        <w:t>*</w:t>
      </w:r>
      <w:r w:rsidRPr="00A127D6">
        <w:rPr>
          <w:sz w:val="18"/>
          <w:lang w:val="cs-CZ"/>
        </w:rPr>
        <w:tab/>
        <w:t>Výběr proveďte křížkem v poli vlevo od textu</w:t>
      </w:r>
    </w:p>
    <w:p w14:paraId="5FA5C02A" w14:textId="77777777" w:rsidR="00B044EC" w:rsidRPr="00A127D6" w:rsidRDefault="00B044EC" w:rsidP="0033435B">
      <w:pPr>
        <w:spacing w:after="0" w:line="240" w:lineRule="auto"/>
        <w:ind w:left="284" w:hanging="426"/>
        <w:jc w:val="both"/>
        <w:rPr>
          <w:sz w:val="18"/>
          <w:lang w:val="cs-CZ"/>
        </w:rPr>
      </w:pPr>
      <w:r w:rsidRPr="00A127D6">
        <w:rPr>
          <w:sz w:val="18"/>
          <w:lang w:val="cs-CZ"/>
        </w:rPr>
        <w:t xml:space="preserve">** </w:t>
      </w:r>
      <w:r w:rsidRPr="00A127D6">
        <w:rPr>
          <w:sz w:val="18"/>
          <w:lang w:val="cs-CZ"/>
        </w:rPr>
        <w:tab/>
        <w:t>Vyplňte pouze v případě, že příslušnost obce je „částečná“, „jen koordinační“, „jen iniciační“ nebo „jiná“</w:t>
      </w:r>
    </w:p>
    <w:p w14:paraId="74CA077D" w14:textId="77777777" w:rsidR="00445C96" w:rsidRPr="00A127D6" w:rsidRDefault="00B044EC" w:rsidP="0033435B">
      <w:pPr>
        <w:spacing w:after="0" w:line="240" w:lineRule="auto"/>
        <w:ind w:left="284" w:hanging="426"/>
        <w:jc w:val="both"/>
        <w:rPr>
          <w:lang w:val="cs-CZ"/>
        </w:rPr>
      </w:pPr>
      <w:r w:rsidRPr="00A127D6">
        <w:rPr>
          <w:sz w:val="18"/>
          <w:lang w:val="cs-CZ"/>
        </w:rPr>
        <w:t xml:space="preserve">*** </w:t>
      </w:r>
      <w:r w:rsidRPr="00A127D6">
        <w:rPr>
          <w:sz w:val="18"/>
          <w:lang w:val="cs-CZ"/>
        </w:rPr>
        <w:tab/>
      </w:r>
      <w:r w:rsidRPr="00A127D6">
        <w:rPr>
          <w:sz w:val="18"/>
          <w:u w:val="single"/>
          <w:lang w:val="cs-CZ"/>
        </w:rPr>
        <w:t>Příklad</w:t>
      </w:r>
      <w:r w:rsidRPr="00A127D6">
        <w:rPr>
          <w:sz w:val="18"/>
          <w:lang w:val="cs-CZ"/>
        </w:rPr>
        <w:t xml:space="preserve">: Spolek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 xml:space="preserve">, podnik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 xml:space="preserve">, organizace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>, církev, občanská iniciativa jedn</w:t>
      </w:r>
      <w:r w:rsidR="0046738F">
        <w:rPr>
          <w:sz w:val="18"/>
          <w:lang w:val="cs-CZ"/>
        </w:rPr>
        <w:t>o</w:t>
      </w:r>
      <w:r w:rsidRPr="00A127D6">
        <w:rPr>
          <w:sz w:val="18"/>
          <w:lang w:val="cs-CZ"/>
        </w:rPr>
        <w:t>tlivce atd.</w:t>
      </w:r>
    </w:p>
    <w:p w14:paraId="058E3D66" w14:textId="77777777" w:rsidR="00445C96" w:rsidRPr="00A127D6" w:rsidRDefault="00445C96" w:rsidP="0033435B">
      <w:pPr>
        <w:spacing w:after="0" w:line="240" w:lineRule="auto"/>
        <w:ind w:left="284" w:hanging="426"/>
        <w:jc w:val="both"/>
        <w:rPr>
          <w:lang w:val="cs-CZ"/>
        </w:rPr>
      </w:pPr>
    </w:p>
    <w:p w14:paraId="3CD6369D" w14:textId="77777777" w:rsidR="00445C96" w:rsidRDefault="00445C96" w:rsidP="00B044EC">
      <w:pPr>
        <w:spacing w:after="0" w:line="240" w:lineRule="auto"/>
        <w:ind w:left="284" w:hanging="426"/>
        <w:rPr>
          <w:lang w:val="cs-CZ"/>
        </w:rPr>
      </w:pPr>
    </w:p>
    <w:p w14:paraId="748315AE" w14:textId="77777777" w:rsidR="00375B23" w:rsidRDefault="00375B23" w:rsidP="00B044EC">
      <w:pPr>
        <w:spacing w:after="0" w:line="240" w:lineRule="auto"/>
        <w:ind w:left="284" w:hanging="426"/>
        <w:rPr>
          <w:lang w:val="cs-CZ"/>
        </w:rPr>
      </w:pPr>
    </w:p>
    <w:p w14:paraId="3208B2C5" w14:textId="77777777" w:rsidR="00375B23" w:rsidRDefault="00375B23" w:rsidP="00B044EC">
      <w:pPr>
        <w:spacing w:after="0" w:line="240" w:lineRule="auto"/>
        <w:ind w:left="284" w:hanging="426"/>
        <w:rPr>
          <w:lang w:val="cs-CZ"/>
        </w:rPr>
      </w:pPr>
    </w:p>
    <w:p w14:paraId="444EDE2C" w14:textId="77777777" w:rsidR="00375B23" w:rsidRDefault="00375B23" w:rsidP="00B044EC">
      <w:pPr>
        <w:spacing w:after="0" w:line="240" w:lineRule="auto"/>
        <w:ind w:left="284" w:hanging="426"/>
        <w:rPr>
          <w:lang w:val="cs-CZ"/>
        </w:rPr>
      </w:pPr>
    </w:p>
    <w:p w14:paraId="5022BEDA" w14:textId="77777777" w:rsidR="00375B23" w:rsidRPr="00A127D6" w:rsidRDefault="00375B23" w:rsidP="00B044EC">
      <w:pPr>
        <w:spacing w:after="0" w:line="240" w:lineRule="auto"/>
        <w:ind w:left="284" w:hanging="426"/>
        <w:rPr>
          <w:lang w:val="cs-CZ"/>
        </w:rPr>
      </w:pPr>
    </w:p>
    <w:p w14:paraId="169BB719" w14:textId="77777777" w:rsidR="009570B4" w:rsidRDefault="009570B4" w:rsidP="009F4391">
      <w:pPr>
        <w:spacing w:after="0" w:line="240" w:lineRule="auto"/>
        <w:rPr>
          <w:b/>
          <w:sz w:val="24"/>
          <w:lang w:val="cs-CZ"/>
        </w:rPr>
      </w:pPr>
    </w:p>
    <w:p w14:paraId="26122175" w14:textId="77777777" w:rsidR="00375B23" w:rsidRDefault="00375B23" w:rsidP="009F4391">
      <w:pPr>
        <w:spacing w:after="0" w:line="240" w:lineRule="auto"/>
        <w:rPr>
          <w:b/>
          <w:sz w:val="24"/>
          <w:lang w:val="cs-CZ"/>
        </w:rPr>
      </w:pPr>
    </w:p>
    <w:p w14:paraId="5937F375" w14:textId="77777777" w:rsidR="00375B23" w:rsidRDefault="00375B23" w:rsidP="009F4391">
      <w:pPr>
        <w:spacing w:after="0" w:line="240" w:lineRule="auto"/>
        <w:rPr>
          <w:b/>
          <w:sz w:val="24"/>
          <w:lang w:val="cs-CZ"/>
        </w:rPr>
      </w:pPr>
    </w:p>
    <w:p w14:paraId="1F4C6EEB" w14:textId="77777777" w:rsidR="00375B23" w:rsidRDefault="00375B23" w:rsidP="009F4391">
      <w:pPr>
        <w:spacing w:after="0" w:line="240" w:lineRule="auto"/>
        <w:rPr>
          <w:b/>
          <w:sz w:val="24"/>
          <w:lang w:val="cs-CZ"/>
        </w:rPr>
      </w:pPr>
    </w:p>
    <w:p w14:paraId="2F803D58" w14:textId="77777777" w:rsidR="00375B23" w:rsidRDefault="00375B23" w:rsidP="009F4391">
      <w:pPr>
        <w:spacing w:after="0" w:line="240" w:lineRule="auto"/>
        <w:rPr>
          <w:b/>
          <w:sz w:val="24"/>
          <w:lang w:val="cs-CZ"/>
        </w:rPr>
      </w:pPr>
    </w:p>
    <w:p w14:paraId="49DBA176" w14:textId="77777777" w:rsidR="00375B23" w:rsidRDefault="00375B23" w:rsidP="009F4391">
      <w:pPr>
        <w:spacing w:after="0" w:line="240" w:lineRule="auto"/>
        <w:rPr>
          <w:b/>
          <w:sz w:val="24"/>
          <w:lang w:val="cs-CZ"/>
        </w:rPr>
      </w:pPr>
    </w:p>
    <w:p w14:paraId="6228DE4E" w14:textId="77777777" w:rsidR="005A4B6D" w:rsidRDefault="005A4B6D" w:rsidP="00445C96">
      <w:pPr>
        <w:spacing w:after="0" w:line="240" w:lineRule="auto"/>
        <w:ind w:left="284" w:hanging="426"/>
        <w:rPr>
          <w:b/>
          <w:sz w:val="24"/>
          <w:lang w:val="cs-CZ"/>
        </w:rPr>
      </w:pPr>
    </w:p>
    <w:p w14:paraId="6ECBEFBA" w14:textId="5AEA1B5E" w:rsidR="00445C96" w:rsidRPr="00A127D6" w:rsidRDefault="00B044EC" w:rsidP="00445C96">
      <w:pPr>
        <w:spacing w:after="0" w:line="240" w:lineRule="auto"/>
        <w:ind w:left="284" w:hanging="426"/>
        <w:rPr>
          <w:b/>
          <w:sz w:val="24"/>
          <w:lang w:val="cs-CZ"/>
        </w:rPr>
      </w:pPr>
      <w:r w:rsidRPr="00A127D6">
        <w:rPr>
          <w:b/>
          <w:sz w:val="24"/>
          <w:lang w:val="cs-CZ"/>
        </w:rPr>
        <w:t>FORMULÁŘ</w:t>
      </w:r>
    </w:p>
    <w:p w14:paraId="20B8B4DF" w14:textId="77777777" w:rsidR="00B044EC" w:rsidRPr="00A127D6" w:rsidRDefault="00B044EC" w:rsidP="00445C96">
      <w:pPr>
        <w:spacing w:after="0" w:line="240" w:lineRule="auto"/>
        <w:ind w:left="284" w:hanging="426"/>
        <w:rPr>
          <w:b/>
          <w:sz w:val="24"/>
          <w:lang w:val="cs-CZ"/>
        </w:rPr>
      </w:pPr>
      <w:r w:rsidRPr="00A127D6">
        <w:rPr>
          <w:b/>
          <w:sz w:val="24"/>
          <w:lang w:val="cs-CZ"/>
        </w:rPr>
        <w:t>Opatření č. 12</w:t>
      </w:r>
    </w:p>
    <w:p w14:paraId="68FFA40E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B044EC" w:rsidRPr="00A127D6" w14:paraId="31449909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32458D25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Krátký název opatření</w:t>
            </w:r>
          </w:p>
        </w:tc>
      </w:tr>
      <w:tr w:rsidR="00B044EC" w:rsidRPr="00A127D6" w14:paraId="06070710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2FAFCAE2" w14:textId="579ADC48" w:rsidR="00B044EC" w:rsidRPr="00A127D6" w:rsidRDefault="006C2274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6C2274">
              <w:rPr>
                <w:sz w:val="20"/>
              </w:rPr>
              <w:t xml:space="preserve">Studie </w:t>
            </w:r>
            <w:proofErr w:type="spellStart"/>
            <w:r w:rsidRPr="006C2274">
              <w:rPr>
                <w:sz w:val="20"/>
              </w:rPr>
              <w:t>proveditelnosti</w:t>
            </w:r>
            <w:proofErr w:type="spellEnd"/>
            <w:r w:rsidRPr="006C2274">
              <w:rPr>
                <w:sz w:val="20"/>
              </w:rPr>
              <w:t xml:space="preserve"> pro </w:t>
            </w:r>
            <w:proofErr w:type="spellStart"/>
            <w:r w:rsidRPr="006C2274">
              <w:rPr>
                <w:sz w:val="20"/>
              </w:rPr>
              <w:t>projekt</w:t>
            </w:r>
            <w:proofErr w:type="spellEnd"/>
            <w:r w:rsidRPr="006C2274">
              <w:rPr>
                <w:sz w:val="20"/>
              </w:rPr>
              <w:t xml:space="preserve"> HOSPODA</w:t>
            </w:r>
          </w:p>
        </w:tc>
      </w:tr>
      <w:tr w:rsidR="00B044EC" w:rsidRPr="00A127D6" w14:paraId="520D9BA6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56A6A4D0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Strategické zaměření – cíle opatření</w:t>
            </w:r>
          </w:p>
        </w:tc>
      </w:tr>
      <w:tr w:rsidR="00B044EC" w:rsidRPr="00A127D6" w14:paraId="2FDC7277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6F191235" w14:textId="488196AE" w:rsidR="00B044EC" w:rsidRPr="00A127D6" w:rsidRDefault="00312DC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312DCC">
              <w:rPr>
                <w:sz w:val="20"/>
              </w:rPr>
              <w:t xml:space="preserve">Projekt </w:t>
            </w:r>
            <w:proofErr w:type="spellStart"/>
            <w:r w:rsidRPr="00312DCC">
              <w:rPr>
                <w:sz w:val="20"/>
              </w:rPr>
              <w:t>Hospoda</w:t>
            </w:r>
            <w:proofErr w:type="spellEnd"/>
            <w:r w:rsidRPr="00312DCC">
              <w:rPr>
                <w:sz w:val="20"/>
              </w:rPr>
              <w:t xml:space="preserve"> – </w:t>
            </w:r>
            <w:proofErr w:type="spellStart"/>
            <w:r w:rsidRPr="00312DCC">
              <w:rPr>
                <w:sz w:val="20"/>
              </w:rPr>
              <w:t>vytvoření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studie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proveditelnosti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realizace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projektu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hospody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jako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místa</w:t>
            </w:r>
            <w:proofErr w:type="spellEnd"/>
            <w:r w:rsidRPr="00312DCC">
              <w:rPr>
                <w:sz w:val="20"/>
              </w:rPr>
              <w:t xml:space="preserve"> pro </w:t>
            </w:r>
            <w:proofErr w:type="spellStart"/>
            <w:r w:rsidRPr="00312DCC">
              <w:rPr>
                <w:sz w:val="20"/>
              </w:rPr>
              <w:t>setkávání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občanů</w:t>
            </w:r>
            <w:proofErr w:type="spellEnd"/>
          </w:p>
        </w:tc>
      </w:tr>
      <w:tr w:rsidR="00B044EC" w:rsidRPr="00A127D6" w14:paraId="656319BA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372018C5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Krátký popis opatření</w:t>
            </w:r>
          </w:p>
        </w:tc>
      </w:tr>
      <w:tr w:rsidR="00B044EC" w:rsidRPr="00A127D6" w14:paraId="72088823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25DEDE72" w14:textId="25E6B55B" w:rsidR="00B044EC" w:rsidRPr="00A127D6" w:rsidRDefault="00312DCC" w:rsidP="00074A3C">
            <w:pPr>
              <w:spacing w:after="0" w:line="240" w:lineRule="auto"/>
              <w:rPr>
                <w:sz w:val="20"/>
                <w:lang w:val="cs-CZ"/>
              </w:rPr>
            </w:pPr>
            <w:r w:rsidRPr="00312DCC">
              <w:rPr>
                <w:sz w:val="20"/>
              </w:rPr>
              <w:t xml:space="preserve">Z </w:t>
            </w:r>
            <w:proofErr w:type="spellStart"/>
            <w:r w:rsidRPr="00312DCC">
              <w:rPr>
                <w:sz w:val="20"/>
              </w:rPr>
              <w:t>výsledků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průzkumu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dotazníkového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šetření</w:t>
            </w:r>
            <w:proofErr w:type="spellEnd"/>
            <w:r w:rsidRPr="00312DCC">
              <w:rPr>
                <w:sz w:val="20"/>
              </w:rPr>
              <w:t xml:space="preserve"> a </w:t>
            </w:r>
            <w:proofErr w:type="spellStart"/>
            <w:r w:rsidRPr="00312DCC">
              <w:rPr>
                <w:sz w:val="20"/>
              </w:rPr>
              <w:t>workshopu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vyplynulo</w:t>
            </w:r>
            <w:proofErr w:type="spellEnd"/>
            <w:r w:rsidRPr="00312DCC">
              <w:rPr>
                <w:sz w:val="20"/>
              </w:rPr>
              <w:t xml:space="preserve">, </w:t>
            </w:r>
            <w:proofErr w:type="spellStart"/>
            <w:r w:rsidRPr="00312DCC">
              <w:rPr>
                <w:sz w:val="20"/>
              </w:rPr>
              <w:t>že</w:t>
            </w:r>
            <w:proofErr w:type="spellEnd"/>
            <w:r w:rsidRPr="00312DCC">
              <w:rPr>
                <w:sz w:val="20"/>
              </w:rPr>
              <w:t xml:space="preserve"> v </w:t>
            </w:r>
            <w:proofErr w:type="spellStart"/>
            <w:r w:rsidRPr="00312DCC">
              <w:rPr>
                <w:sz w:val="20"/>
              </w:rPr>
              <w:t>obci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chybí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místo</w:t>
            </w:r>
            <w:proofErr w:type="spellEnd"/>
            <w:r w:rsidRPr="00312DCC">
              <w:rPr>
                <w:sz w:val="20"/>
              </w:rPr>
              <w:t xml:space="preserve"> pro </w:t>
            </w:r>
            <w:proofErr w:type="spellStart"/>
            <w:r w:rsidRPr="00312DCC">
              <w:rPr>
                <w:sz w:val="20"/>
              </w:rPr>
              <w:t>setkávání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občanů</w:t>
            </w:r>
            <w:proofErr w:type="spellEnd"/>
            <w:r w:rsidRPr="00312DCC">
              <w:rPr>
                <w:sz w:val="20"/>
              </w:rPr>
              <w:t xml:space="preserve">. </w:t>
            </w:r>
            <w:proofErr w:type="spellStart"/>
            <w:r w:rsidRPr="00312DCC">
              <w:rPr>
                <w:sz w:val="20"/>
              </w:rPr>
              <w:t>Vhodným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místem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="00976200">
              <w:rPr>
                <w:sz w:val="20"/>
              </w:rPr>
              <w:t>dříve</w:t>
            </w:r>
            <w:proofErr w:type="spellEnd"/>
            <w:r w:rsidR="00976200">
              <w:rPr>
                <w:sz w:val="20"/>
              </w:rPr>
              <w:t xml:space="preserve"> </w:t>
            </w:r>
            <w:proofErr w:type="spellStart"/>
            <w:r w:rsidR="00976200">
              <w:rPr>
                <w:sz w:val="20"/>
              </w:rPr>
              <w:t>byly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prostory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bývalé</w:t>
            </w:r>
            <w:proofErr w:type="spellEnd"/>
            <w:r w:rsidRPr="00312DCC">
              <w:rPr>
                <w:sz w:val="20"/>
              </w:rPr>
              <w:t xml:space="preserve"> „</w:t>
            </w:r>
            <w:proofErr w:type="spellStart"/>
            <w:r w:rsidRPr="00312DCC">
              <w:rPr>
                <w:sz w:val="20"/>
              </w:rPr>
              <w:t>hospody</w:t>
            </w:r>
            <w:proofErr w:type="spellEnd"/>
            <w:r w:rsidRPr="00312DCC">
              <w:rPr>
                <w:sz w:val="20"/>
              </w:rPr>
              <w:t xml:space="preserve">“. Na </w:t>
            </w:r>
            <w:proofErr w:type="spellStart"/>
            <w:r w:rsidRPr="00312DCC">
              <w:rPr>
                <w:sz w:val="20"/>
              </w:rPr>
              <w:t>základě</w:t>
            </w:r>
            <w:proofErr w:type="spellEnd"/>
            <w:r w:rsidRPr="00312DCC">
              <w:rPr>
                <w:sz w:val="20"/>
              </w:rPr>
              <w:t xml:space="preserve"> Studie </w:t>
            </w:r>
            <w:proofErr w:type="spellStart"/>
            <w:r w:rsidRPr="00312DCC">
              <w:rPr>
                <w:sz w:val="20"/>
              </w:rPr>
              <w:t>proveditelnosti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posoudit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možnosti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realizace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hospody</w:t>
            </w:r>
            <w:proofErr w:type="spellEnd"/>
            <w:r w:rsidRPr="00312DCC">
              <w:rPr>
                <w:sz w:val="20"/>
              </w:rPr>
              <w:t xml:space="preserve"> (</w:t>
            </w:r>
            <w:proofErr w:type="spellStart"/>
            <w:r w:rsidRPr="00312DCC">
              <w:rPr>
                <w:sz w:val="20"/>
              </w:rPr>
              <w:t>rekonstrukce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budovy</w:t>
            </w:r>
            <w:proofErr w:type="spellEnd"/>
            <w:r w:rsidRPr="00312DCC">
              <w:rPr>
                <w:sz w:val="20"/>
              </w:rPr>
              <w:t xml:space="preserve">, </w:t>
            </w:r>
            <w:proofErr w:type="spellStart"/>
            <w:r w:rsidRPr="00312DCC">
              <w:rPr>
                <w:sz w:val="20"/>
              </w:rPr>
              <w:t>vystavění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úplně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nové</w:t>
            </w:r>
            <w:proofErr w:type="spellEnd"/>
            <w:r w:rsidRPr="00312DCC">
              <w:rPr>
                <w:sz w:val="20"/>
              </w:rPr>
              <w:t xml:space="preserve">, </w:t>
            </w:r>
            <w:proofErr w:type="spellStart"/>
            <w:r w:rsidRPr="00312DCC">
              <w:rPr>
                <w:sz w:val="20"/>
              </w:rPr>
              <w:t>atd</w:t>
            </w:r>
            <w:proofErr w:type="spellEnd"/>
            <w:r w:rsidRPr="00312DCC">
              <w:rPr>
                <w:sz w:val="20"/>
              </w:rPr>
              <w:t xml:space="preserve">.), </w:t>
            </w:r>
            <w:proofErr w:type="spellStart"/>
            <w:r w:rsidRPr="00312DCC">
              <w:rPr>
                <w:sz w:val="20"/>
              </w:rPr>
              <w:t>stanovit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náklady</w:t>
            </w:r>
            <w:proofErr w:type="spellEnd"/>
            <w:r w:rsidRPr="00312DCC">
              <w:rPr>
                <w:sz w:val="20"/>
              </w:rPr>
              <w:t xml:space="preserve"> na </w:t>
            </w:r>
            <w:proofErr w:type="spellStart"/>
            <w:r w:rsidRPr="00312DCC">
              <w:rPr>
                <w:sz w:val="20"/>
              </w:rPr>
              <w:t>realizaci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projektu</w:t>
            </w:r>
            <w:proofErr w:type="spellEnd"/>
            <w:r w:rsidRPr="00312DCC">
              <w:rPr>
                <w:sz w:val="20"/>
              </w:rPr>
              <w:t xml:space="preserve"> a </w:t>
            </w:r>
            <w:proofErr w:type="spellStart"/>
            <w:r w:rsidRPr="00312DCC">
              <w:rPr>
                <w:sz w:val="20"/>
              </w:rPr>
              <w:t>časový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rámec</w:t>
            </w:r>
            <w:proofErr w:type="spellEnd"/>
            <w:r w:rsidRPr="00312DCC">
              <w:rPr>
                <w:sz w:val="20"/>
              </w:rPr>
              <w:t xml:space="preserve">. Po </w:t>
            </w:r>
            <w:proofErr w:type="spellStart"/>
            <w:r w:rsidRPr="00312DCC">
              <w:rPr>
                <w:sz w:val="20"/>
              </w:rPr>
              <w:t>úspěšném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posouzení</w:t>
            </w:r>
            <w:proofErr w:type="spellEnd"/>
            <w:r w:rsidRPr="00312DCC">
              <w:rPr>
                <w:sz w:val="20"/>
              </w:rPr>
              <w:t xml:space="preserve"> a </w:t>
            </w:r>
            <w:proofErr w:type="spellStart"/>
            <w:r w:rsidRPr="00312DCC">
              <w:rPr>
                <w:sz w:val="20"/>
              </w:rPr>
              <w:t>vyhodocení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realizovatelnosti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záměru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by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dalším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krokem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bylo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zhotovení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projektové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dokumentace</w:t>
            </w:r>
            <w:proofErr w:type="spellEnd"/>
            <w:r w:rsidRPr="00312DCC">
              <w:rPr>
                <w:sz w:val="20"/>
              </w:rPr>
              <w:t xml:space="preserve"> </w:t>
            </w:r>
            <w:proofErr w:type="spellStart"/>
            <w:r w:rsidRPr="00312DCC">
              <w:rPr>
                <w:sz w:val="20"/>
              </w:rPr>
              <w:t>projektu</w:t>
            </w:r>
            <w:proofErr w:type="spellEnd"/>
            <w:r w:rsidRPr="00312DCC">
              <w:rPr>
                <w:sz w:val="20"/>
              </w:rPr>
              <w:t>.</w:t>
            </w:r>
          </w:p>
        </w:tc>
      </w:tr>
    </w:tbl>
    <w:p w14:paraId="4C5BA6EB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4129"/>
        <w:gridCol w:w="474"/>
        <w:gridCol w:w="4671"/>
      </w:tblGrid>
      <w:tr w:rsidR="00B044EC" w:rsidRPr="00A127D6" w14:paraId="145DFA42" w14:textId="77777777" w:rsidTr="00CF29D8">
        <w:trPr>
          <w:trHeight w:val="286"/>
        </w:trPr>
        <w:tc>
          <w:tcPr>
            <w:tcW w:w="9747" w:type="dxa"/>
            <w:gridSpan w:val="4"/>
            <w:tcBorders>
              <w:top w:val="single" w:sz="4" w:space="0" w:color="auto"/>
              <w:bottom w:val="nil"/>
            </w:tcBorders>
            <w:vAlign w:val="center"/>
          </w:tcPr>
          <w:p w14:paraId="731F571D" w14:textId="77777777" w:rsidR="00B044EC" w:rsidRPr="00A127D6" w:rsidRDefault="00B044EC" w:rsidP="00CF29D8">
            <w:pPr>
              <w:spacing w:after="0" w:line="240" w:lineRule="auto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Cílová skupina – životní fáze (je možné zvolit více </w:t>
            </w:r>
            <w:proofErr w:type="gramStart"/>
            <w:r w:rsidRPr="00A127D6">
              <w:rPr>
                <w:b/>
                <w:sz w:val="20"/>
                <w:lang w:val="cs-CZ"/>
              </w:rPr>
              <w:t>variant)*</w:t>
            </w:r>
            <w:proofErr w:type="gramEnd"/>
          </w:p>
        </w:tc>
      </w:tr>
      <w:tr w:rsidR="00B044EC" w:rsidRPr="00A127D6" w14:paraId="635AA65B" w14:textId="77777777" w:rsidTr="00C200BA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456803A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823180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Těhotenství a narození</w:t>
            </w:r>
            <w:r w:rsidR="00A127D6" w:rsidRPr="00A127D6">
              <w:rPr>
                <w:sz w:val="20"/>
                <w:lang w:val="cs-CZ"/>
              </w:rPr>
              <w:t xml:space="preserve"> dítěte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EB1BBDD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80E83F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Mladý člověk v procesu vzdělávání</w:t>
            </w:r>
          </w:p>
        </w:tc>
      </w:tr>
      <w:tr w:rsidR="00B044EC" w:rsidRPr="00A127D6" w14:paraId="690ADCAF" w14:textId="77777777" w:rsidTr="00C200BA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7ACD95C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1B7245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Rodina s kojencem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0FB7E5C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B2B593B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Období po aktivním rodičovství</w:t>
            </w:r>
          </w:p>
        </w:tc>
      </w:tr>
      <w:tr w:rsidR="00B044EC" w:rsidRPr="00A127D6" w14:paraId="490FFE9B" w14:textId="77777777" w:rsidTr="00C200BA">
        <w:trPr>
          <w:trHeight w:val="397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0C124E0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B09684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Malé dítě do tří let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D8B2A6E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EE7AE20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Senioři/</w:t>
            </w:r>
            <w:proofErr w:type="spellStart"/>
            <w:r w:rsidRPr="00A127D6">
              <w:rPr>
                <w:sz w:val="20"/>
                <w:lang w:val="cs-CZ"/>
              </w:rPr>
              <w:t>ky</w:t>
            </w:r>
            <w:proofErr w:type="spellEnd"/>
          </w:p>
        </w:tc>
      </w:tr>
      <w:tr w:rsidR="00B044EC" w:rsidRPr="00A127D6" w14:paraId="2B7026EF" w14:textId="77777777" w:rsidTr="00C200BA">
        <w:trPr>
          <w:trHeight w:val="413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5A75941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17B708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Dítě v mateřské škole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8D56C06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E9DEBEA" w14:textId="77777777" w:rsidR="00B044EC" w:rsidRPr="00A127D6" w:rsidRDefault="00B044EC" w:rsidP="00CF29D8">
            <w:pPr>
              <w:spacing w:after="0" w:line="240" w:lineRule="auto"/>
              <w:jc w:val="both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Lidé se zvláštními potřebami</w:t>
            </w:r>
          </w:p>
        </w:tc>
      </w:tr>
      <w:tr w:rsidR="00B044EC" w:rsidRPr="00A127D6" w14:paraId="0AE9A451" w14:textId="77777777" w:rsidTr="00C200BA">
        <w:trPr>
          <w:trHeight w:val="388"/>
        </w:trPr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89257C6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DFC33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Dítě školního věku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2013659" w14:textId="0D689ABE" w:rsidR="00B044EC" w:rsidRPr="00A127D6" w:rsidRDefault="00375B23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8EDE0F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Společně pro všechny životní fáze</w:t>
            </w:r>
          </w:p>
        </w:tc>
      </w:tr>
    </w:tbl>
    <w:p w14:paraId="40517A1D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276"/>
        <w:gridCol w:w="425"/>
        <w:gridCol w:w="1276"/>
        <w:gridCol w:w="425"/>
        <w:gridCol w:w="814"/>
        <w:gridCol w:w="1170"/>
        <w:gridCol w:w="426"/>
        <w:gridCol w:w="744"/>
        <w:gridCol w:w="902"/>
        <w:gridCol w:w="196"/>
        <w:gridCol w:w="426"/>
        <w:gridCol w:w="1275"/>
      </w:tblGrid>
      <w:tr w:rsidR="00B044EC" w:rsidRPr="00A127D6" w14:paraId="28DCFF0D" w14:textId="77777777" w:rsidTr="00CF29D8">
        <w:tc>
          <w:tcPr>
            <w:tcW w:w="9747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14:paraId="10C67757" w14:textId="77777777" w:rsidR="00B044EC" w:rsidRPr="00A127D6" w:rsidRDefault="00B044EC" w:rsidP="00CF29D8">
            <w:pPr>
              <w:spacing w:after="0" w:line="240" w:lineRule="auto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Příslušnost obce*</w:t>
            </w:r>
          </w:p>
        </w:tc>
      </w:tr>
      <w:tr w:rsidR="00B044EC" w:rsidRPr="00A127D6" w14:paraId="176AB7E5" w14:textId="77777777" w:rsidTr="00C200BA">
        <w:trPr>
          <w:trHeight w:val="328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1316346" w14:textId="010516F0" w:rsidR="00B044EC" w:rsidRPr="00A127D6" w:rsidRDefault="00375B23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A4E32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plná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C569EDD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98828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částečné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8895ABF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B20AA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jen koordinace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0D0D3FB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0FCD5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jen iniciace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1D03725" w14:textId="77777777" w:rsidR="00B044EC" w:rsidRPr="00A127D6" w:rsidRDefault="00B044EC" w:rsidP="00CF29D8">
            <w:pPr>
              <w:spacing w:after="0" w:line="240" w:lineRule="auto"/>
              <w:ind w:left="-491" w:firstLine="491"/>
              <w:rPr>
                <w:sz w:val="20"/>
                <w:lang w:val="cs-C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E05005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sz w:val="20"/>
                <w:lang w:val="cs-CZ"/>
              </w:rPr>
              <w:t>jiná</w:t>
            </w:r>
          </w:p>
        </w:tc>
      </w:tr>
      <w:tr w:rsidR="00B044EC" w:rsidRPr="00A127D6" w14:paraId="2C7240E1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13"/>
            <w:tcBorders>
              <w:bottom w:val="single" w:sz="4" w:space="0" w:color="auto"/>
            </w:tcBorders>
          </w:tcPr>
          <w:p w14:paraId="741D8B34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Příslušnost </w:t>
            </w:r>
            <w:proofErr w:type="gramStart"/>
            <w:r w:rsidRPr="00A127D6">
              <w:rPr>
                <w:b/>
                <w:sz w:val="20"/>
                <w:lang w:val="cs-CZ"/>
              </w:rPr>
              <w:t>obce - popis</w:t>
            </w:r>
            <w:proofErr w:type="gramEnd"/>
            <w:r w:rsidRPr="00A127D6">
              <w:rPr>
                <w:b/>
                <w:sz w:val="20"/>
                <w:lang w:val="cs-CZ"/>
              </w:rPr>
              <w:t>**</w:t>
            </w:r>
          </w:p>
        </w:tc>
      </w:tr>
      <w:tr w:rsidR="00B044EC" w:rsidRPr="00A127D6" w14:paraId="6057912A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63"/>
        </w:trPr>
        <w:tc>
          <w:tcPr>
            <w:tcW w:w="9747" w:type="dxa"/>
            <w:gridSpan w:val="13"/>
            <w:shd w:val="clear" w:color="auto" w:fill="F3F3F3"/>
            <w:vAlign w:val="center"/>
          </w:tcPr>
          <w:p w14:paraId="362FBC4C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</w:p>
        </w:tc>
      </w:tr>
      <w:tr w:rsidR="00B044EC" w:rsidRPr="00A127D6" w14:paraId="1CC207BC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56"/>
        </w:trPr>
        <w:tc>
          <w:tcPr>
            <w:tcW w:w="4608" w:type="dxa"/>
            <w:gridSpan w:val="6"/>
            <w:vAlign w:val="center"/>
          </w:tcPr>
          <w:p w14:paraId="1A68E522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Iniciátor (kdo s tím přišel) ***</w:t>
            </w:r>
          </w:p>
        </w:tc>
        <w:tc>
          <w:tcPr>
            <w:tcW w:w="5139" w:type="dxa"/>
            <w:gridSpan w:val="7"/>
            <w:shd w:val="clear" w:color="auto" w:fill="F3F3F3"/>
            <w:vAlign w:val="center"/>
          </w:tcPr>
          <w:p w14:paraId="452AF9E8" w14:textId="30072252" w:rsidR="00B044EC" w:rsidRPr="00A127D6" w:rsidRDefault="00375B23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občané</w:t>
            </w:r>
          </w:p>
        </w:tc>
      </w:tr>
      <w:tr w:rsidR="00B044EC" w:rsidRPr="00A127D6" w14:paraId="46253463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60"/>
        </w:trPr>
        <w:tc>
          <w:tcPr>
            <w:tcW w:w="4608" w:type="dxa"/>
            <w:gridSpan w:val="6"/>
          </w:tcPr>
          <w:p w14:paraId="5AAF7197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Osoba odpovědná za audit (za opatření)</w:t>
            </w:r>
          </w:p>
        </w:tc>
        <w:tc>
          <w:tcPr>
            <w:tcW w:w="5139" w:type="dxa"/>
            <w:gridSpan w:val="7"/>
            <w:shd w:val="clear" w:color="auto" w:fill="F3F3F3"/>
          </w:tcPr>
          <w:p w14:paraId="17A593D6" w14:textId="2EC4079A" w:rsidR="00B044EC" w:rsidRPr="00A127D6" w:rsidRDefault="00375B23" w:rsidP="00CF29D8">
            <w:pPr>
              <w:spacing w:before="60" w:after="6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Jiří Řezníček</w:t>
            </w:r>
          </w:p>
        </w:tc>
      </w:tr>
      <w:tr w:rsidR="00B044EC" w:rsidRPr="00A127D6" w14:paraId="3A4FAA8D" w14:textId="77777777" w:rsidTr="00CF29D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5"/>
        </w:trPr>
        <w:tc>
          <w:tcPr>
            <w:tcW w:w="4608" w:type="dxa"/>
            <w:gridSpan w:val="6"/>
          </w:tcPr>
          <w:p w14:paraId="1C5783EC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Časový plán projektu</w:t>
            </w:r>
          </w:p>
        </w:tc>
        <w:tc>
          <w:tcPr>
            <w:tcW w:w="1170" w:type="dxa"/>
          </w:tcPr>
          <w:p w14:paraId="646CB2EC" w14:textId="77777777" w:rsidR="00B044EC" w:rsidRPr="00A127D6" w:rsidRDefault="00B044EC" w:rsidP="00CF29D8">
            <w:pPr>
              <w:spacing w:after="0" w:line="240" w:lineRule="auto"/>
              <w:jc w:val="center"/>
              <w:rPr>
                <w:b/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Začátek</w:t>
            </w:r>
          </w:p>
        </w:tc>
        <w:tc>
          <w:tcPr>
            <w:tcW w:w="1170" w:type="dxa"/>
            <w:gridSpan w:val="2"/>
            <w:shd w:val="clear" w:color="auto" w:fill="F3F3F3"/>
          </w:tcPr>
          <w:p w14:paraId="3918FECC" w14:textId="409EDFA8" w:rsidR="00B044EC" w:rsidRPr="00A127D6" w:rsidRDefault="00375B23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2025</w:t>
            </w:r>
          </w:p>
        </w:tc>
        <w:tc>
          <w:tcPr>
            <w:tcW w:w="902" w:type="dxa"/>
          </w:tcPr>
          <w:p w14:paraId="0EF3A3A4" w14:textId="77777777" w:rsidR="00B044EC" w:rsidRPr="00A127D6" w:rsidRDefault="00B044EC" w:rsidP="00CF29D8">
            <w:pPr>
              <w:spacing w:after="0" w:line="240" w:lineRule="auto"/>
              <w:jc w:val="center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Konec</w:t>
            </w:r>
          </w:p>
        </w:tc>
        <w:tc>
          <w:tcPr>
            <w:tcW w:w="1897" w:type="dxa"/>
            <w:gridSpan w:val="3"/>
            <w:shd w:val="clear" w:color="auto" w:fill="F3F3F3"/>
          </w:tcPr>
          <w:p w14:paraId="33D981A7" w14:textId="615F6EB5" w:rsidR="00B044EC" w:rsidRPr="00A127D6" w:rsidRDefault="00375B23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2026</w:t>
            </w:r>
          </w:p>
        </w:tc>
      </w:tr>
    </w:tbl>
    <w:p w14:paraId="1D4EB69F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B044EC" w:rsidRPr="00A127D6" w14:paraId="4D843BD7" w14:textId="77777777" w:rsidTr="00CF29D8">
        <w:tc>
          <w:tcPr>
            <w:tcW w:w="9747" w:type="dxa"/>
            <w:tcBorders>
              <w:bottom w:val="single" w:sz="4" w:space="0" w:color="auto"/>
            </w:tcBorders>
          </w:tcPr>
          <w:p w14:paraId="6FC0AB9B" w14:textId="77777777" w:rsidR="00B044EC" w:rsidRPr="00A127D6" w:rsidRDefault="00B044EC" w:rsidP="00CF29D8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>Jiné (např. nezbytné zdroje obce)</w:t>
            </w:r>
          </w:p>
        </w:tc>
      </w:tr>
      <w:tr w:rsidR="00B044EC" w:rsidRPr="00A127D6" w14:paraId="2BA89EE6" w14:textId="77777777" w:rsidTr="00CF29D8">
        <w:trPr>
          <w:trHeight w:val="363"/>
        </w:trPr>
        <w:tc>
          <w:tcPr>
            <w:tcW w:w="9747" w:type="dxa"/>
            <w:shd w:val="clear" w:color="auto" w:fill="F3F3F3"/>
            <w:vAlign w:val="center"/>
          </w:tcPr>
          <w:p w14:paraId="64F87B8C" w14:textId="25B3E327" w:rsidR="00B044EC" w:rsidRPr="00A127D6" w:rsidRDefault="00291A94" w:rsidP="00CF29D8">
            <w:pPr>
              <w:spacing w:after="0" w:line="240" w:lineRule="auto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Rozpočet obce</w:t>
            </w:r>
          </w:p>
        </w:tc>
      </w:tr>
    </w:tbl>
    <w:p w14:paraId="7EE4ACC0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2"/>
        <w:gridCol w:w="4235"/>
      </w:tblGrid>
      <w:tr w:rsidR="00B044EC" w:rsidRPr="00A127D6" w14:paraId="0FD63BC9" w14:textId="77777777" w:rsidTr="00CF29D8">
        <w:tc>
          <w:tcPr>
            <w:tcW w:w="5512" w:type="dxa"/>
            <w:tcBorders>
              <w:top w:val="single" w:sz="4" w:space="0" w:color="auto"/>
            </w:tcBorders>
          </w:tcPr>
          <w:p w14:paraId="25C441BB" w14:textId="77777777" w:rsidR="00B044EC" w:rsidRPr="00A127D6" w:rsidRDefault="00B044EC" w:rsidP="009570B4">
            <w:pPr>
              <w:spacing w:after="0" w:line="240" w:lineRule="auto"/>
              <w:rPr>
                <w:sz w:val="20"/>
                <w:lang w:val="cs-CZ"/>
              </w:rPr>
            </w:pPr>
            <w:r w:rsidRPr="00A127D6">
              <w:rPr>
                <w:b/>
                <w:sz w:val="20"/>
                <w:lang w:val="cs-CZ"/>
              </w:rPr>
              <w:t xml:space="preserve">Rozhodnutí </w:t>
            </w:r>
            <w:r w:rsidR="003D7938">
              <w:rPr>
                <w:b/>
                <w:sz w:val="20"/>
                <w:lang w:val="cs-CZ"/>
              </w:rPr>
              <w:t>voleného orgánu obce ze dne:</w:t>
            </w:r>
            <w:r w:rsidRPr="00A127D6">
              <w:rPr>
                <w:b/>
                <w:sz w:val="20"/>
                <w:lang w:val="cs-CZ"/>
              </w:rPr>
              <w:t xml:space="preserve"> </w:t>
            </w:r>
          </w:p>
        </w:tc>
        <w:tc>
          <w:tcPr>
            <w:tcW w:w="4235" w:type="dxa"/>
            <w:tcBorders>
              <w:top w:val="single" w:sz="4" w:space="0" w:color="auto"/>
            </w:tcBorders>
            <w:shd w:val="clear" w:color="auto" w:fill="F3F3F3"/>
          </w:tcPr>
          <w:p w14:paraId="751A5FB3" w14:textId="3D3701C0" w:rsidR="00B044EC" w:rsidRPr="00A127D6" w:rsidRDefault="00375B23" w:rsidP="00CF29D8">
            <w:pPr>
              <w:spacing w:before="60" w:after="60" w:line="240" w:lineRule="auto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14.10.2024</w:t>
            </w:r>
          </w:p>
        </w:tc>
      </w:tr>
    </w:tbl>
    <w:p w14:paraId="28C034E9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p w14:paraId="70BA8C88" w14:textId="77777777" w:rsidR="00B044EC" w:rsidRPr="00A127D6" w:rsidRDefault="00B044EC" w:rsidP="0033435B">
      <w:pPr>
        <w:spacing w:after="0" w:line="240" w:lineRule="auto"/>
        <w:ind w:left="284" w:hanging="426"/>
        <w:jc w:val="both"/>
        <w:rPr>
          <w:sz w:val="18"/>
          <w:lang w:val="cs-CZ"/>
        </w:rPr>
      </w:pPr>
      <w:r w:rsidRPr="00A127D6">
        <w:rPr>
          <w:sz w:val="18"/>
          <w:lang w:val="cs-CZ"/>
        </w:rPr>
        <w:t>*</w:t>
      </w:r>
      <w:r w:rsidRPr="00A127D6">
        <w:rPr>
          <w:sz w:val="18"/>
          <w:lang w:val="cs-CZ"/>
        </w:rPr>
        <w:tab/>
        <w:t>Výběr proveďte křížkem v poli vlevo od textu</w:t>
      </w:r>
    </w:p>
    <w:p w14:paraId="3FAE3EF5" w14:textId="77777777" w:rsidR="00B044EC" w:rsidRPr="00A127D6" w:rsidRDefault="00B044EC" w:rsidP="0033435B">
      <w:pPr>
        <w:spacing w:after="0" w:line="240" w:lineRule="auto"/>
        <w:ind w:left="284" w:hanging="426"/>
        <w:jc w:val="both"/>
        <w:rPr>
          <w:sz w:val="18"/>
          <w:lang w:val="cs-CZ"/>
        </w:rPr>
      </w:pPr>
      <w:r w:rsidRPr="00A127D6">
        <w:rPr>
          <w:sz w:val="18"/>
          <w:lang w:val="cs-CZ"/>
        </w:rPr>
        <w:t xml:space="preserve">** </w:t>
      </w:r>
      <w:r w:rsidRPr="00A127D6">
        <w:rPr>
          <w:sz w:val="18"/>
          <w:lang w:val="cs-CZ"/>
        </w:rPr>
        <w:tab/>
        <w:t>Vyplňte pouze v případě, že příslušnost obce je „částečná“, „jen koordinační“, „jen iniciační“ nebo „jiná“</w:t>
      </w:r>
    </w:p>
    <w:p w14:paraId="50243328" w14:textId="0632BA00" w:rsidR="00C200BA" w:rsidRPr="009F4391" w:rsidRDefault="00B044EC" w:rsidP="009F4391">
      <w:pPr>
        <w:spacing w:after="0" w:line="240" w:lineRule="auto"/>
        <w:ind w:left="284" w:hanging="426"/>
        <w:jc w:val="both"/>
        <w:rPr>
          <w:lang w:val="cs-CZ"/>
        </w:rPr>
      </w:pPr>
      <w:r w:rsidRPr="00A127D6">
        <w:rPr>
          <w:sz w:val="18"/>
          <w:lang w:val="cs-CZ"/>
        </w:rPr>
        <w:t xml:space="preserve">*** </w:t>
      </w:r>
      <w:r w:rsidRPr="00A127D6">
        <w:rPr>
          <w:sz w:val="18"/>
          <w:lang w:val="cs-CZ"/>
        </w:rPr>
        <w:tab/>
      </w:r>
      <w:r w:rsidRPr="00A127D6">
        <w:rPr>
          <w:sz w:val="18"/>
          <w:u w:val="single"/>
          <w:lang w:val="cs-CZ"/>
        </w:rPr>
        <w:t>Příklad</w:t>
      </w:r>
      <w:r w:rsidRPr="00A127D6">
        <w:rPr>
          <w:sz w:val="18"/>
          <w:lang w:val="cs-CZ"/>
        </w:rPr>
        <w:t xml:space="preserve">: Spolek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 xml:space="preserve">, podnik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 xml:space="preserve">, organizace </w:t>
      </w:r>
      <w:proofErr w:type="spellStart"/>
      <w:r w:rsidRPr="00A127D6">
        <w:rPr>
          <w:sz w:val="18"/>
          <w:lang w:val="cs-CZ"/>
        </w:rPr>
        <w:t>xy</w:t>
      </w:r>
      <w:proofErr w:type="spellEnd"/>
      <w:r w:rsidRPr="00A127D6">
        <w:rPr>
          <w:sz w:val="18"/>
          <w:lang w:val="cs-CZ"/>
        </w:rPr>
        <w:t xml:space="preserve">, církev, občanská iniciativa </w:t>
      </w:r>
      <w:proofErr w:type="spellStart"/>
      <w:r w:rsidRPr="00A127D6">
        <w:rPr>
          <w:sz w:val="18"/>
          <w:lang w:val="cs-CZ"/>
        </w:rPr>
        <w:t>jedn</w:t>
      </w:r>
      <w:r w:rsidR="0046738F">
        <w:rPr>
          <w:sz w:val="18"/>
          <w:lang w:val="cs-CZ"/>
        </w:rPr>
        <w:t>o</w:t>
      </w:r>
      <w:r w:rsidRPr="00A127D6">
        <w:rPr>
          <w:sz w:val="18"/>
          <w:lang w:val="cs-CZ"/>
        </w:rPr>
        <w:t>tlivc</w:t>
      </w:r>
      <w:proofErr w:type="spellEnd"/>
    </w:p>
    <w:p w14:paraId="362FE8AD" w14:textId="77777777" w:rsidR="00B044EC" w:rsidRPr="00A127D6" w:rsidRDefault="00B044EC" w:rsidP="00B044EC">
      <w:pPr>
        <w:spacing w:after="0" w:line="240" w:lineRule="auto"/>
        <w:rPr>
          <w:sz w:val="18"/>
          <w:lang w:val="cs-CZ"/>
        </w:rPr>
      </w:pPr>
    </w:p>
    <w:p w14:paraId="47E00506" w14:textId="77777777" w:rsidR="00B953E6" w:rsidRDefault="00B953E6" w:rsidP="0033435B">
      <w:pPr>
        <w:spacing w:after="0" w:line="240" w:lineRule="auto"/>
        <w:ind w:left="284" w:hanging="426"/>
        <w:jc w:val="both"/>
        <w:rPr>
          <w:lang w:val="cs-CZ"/>
        </w:rPr>
      </w:pPr>
    </w:p>
    <w:p w14:paraId="083AF1D1" w14:textId="77777777" w:rsidR="00B953E6" w:rsidRDefault="00B953E6" w:rsidP="0033435B">
      <w:pPr>
        <w:spacing w:after="0" w:line="240" w:lineRule="auto"/>
        <w:ind w:left="284" w:hanging="426"/>
        <w:jc w:val="both"/>
        <w:rPr>
          <w:lang w:val="cs-CZ"/>
        </w:rPr>
      </w:pPr>
    </w:p>
    <w:p w14:paraId="4EB2AC91" w14:textId="77777777" w:rsidR="00B953E6" w:rsidRDefault="00B953E6" w:rsidP="0033435B">
      <w:pPr>
        <w:spacing w:after="0" w:line="240" w:lineRule="auto"/>
        <w:ind w:left="284" w:hanging="426"/>
        <w:jc w:val="both"/>
        <w:rPr>
          <w:lang w:val="cs-CZ"/>
        </w:rPr>
      </w:pPr>
    </w:p>
    <w:p w14:paraId="23967F77" w14:textId="77777777" w:rsidR="00B953E6" w:rsidRDefault="00B953E6" w:rsidP="0033435B">
      <w:pPr>
        <w:spacing w:after="0" w:line="240" w:lineRule="auto"/>
        <w:ind w:left="284" w:hanging="426"/>
        <w:jc w:val="both"/>
        <w:rPr>
          <w:lang w:val="cs-CZ"/>
        </w:rPr>
      </w:pPr>
    </w:p>
    <w:p w14:paraId="50EDD048" w14:textId="77777777" w:rsidR="00B953E6" w:rsidRDefault="00B953E6" w:rsidP="0033435B">
      <w:pPr>
        <w:spacing w:after="0" w:line="240" w:lineRule="auto"/>
        <w:ind w:left="284" w:hanging="426"/>
        <w:jc w:val="both"/>
        <w:rPr>
          <w:lang w:val="cs-CZ"/>
        </w:rPr>
      </w:pPr>
    </w:p>
    <w:p w14:paraId="409462B5" w14:textId="77777777" w:rsidR="00B953E6" w:rsidRDefault="00B953E6" w:rsidP="0033435B">
      <w:pPr>
        <w:spacing w:after="0" w:line="240" w:lineRule="auto"/>
        <w:ind w:left="284" w:hanging="426"/>
        <w:jc w:val="both"/>
        <w:rPr>
          <w:lang w:val="cs-CZ"/>
        </w:rPr>
      </w:pPr>
    </w:p>
    <w:p w14:paraId="470F792A" w14:textId="77777777" w:rsidR="00B953E6" w:rsidRDefault="00B953E6" w:rsidP="0033435B">
      <w:pPr>
        <w:spacing w:after="0" w:line="240" w:lineRule="auto"/>
        <w:ind w:left="284" w:hanging="426"/>
        <w:jc w:val="both"/>
        <w:rPr>
          <w:lang w:val="cs-CZ"/>
        </w:rPr>
      </w:pPr>
    </w:p>
    <w:p w14:paraId="494E281D" w14:textId="77777777" w:rsidR="00B953E6" w:rsidRDefault="00B953E6" w:rsidP="0033435B">
      <w:pPr>
        <w:spacing w:after="0" w:line="240" w:lineRule="auto"/>
        <w:ind w:left="284" w:hanging="426"/>
        <w:jc w:val="both"/>
        <w:rPr>
          <w:lang w:val="cs-CZ"/>
        </w:rPr>
      </w:pPr>
    </w:p>
    <w:p w14:paraId="16DCCFDC" w14:textId="77777777" w:rsidR="00B953E6" w:rsidRDefault="00B953E6" w:rsidP="0033435B">
      <w:pPr>
        <w:spacing w:after="0" w:line="240" w:lineRule="auto"/>
        <w:ind w:left="284" w:hanging="426"/>
        <w:jc w:val="both"/>
        <w:rPr>
          <w:lang w:val="cs-CZ"/>
        </w:rPr>
      </w:pPr>
    </w:p>
    <w:p w14:paraId="2F6E50E1" w14:textId="77777777" w:rsidR="00B953E6" w:rsidRDefault="00B953E6" w:rsidP="0033435B">
      <w:pPr>
        <w:spacing w:after="0" w:line="240" w:lineRule="auto"/>
        <w:ind w:left="284" w:hanging="426"/>
        <w:jc w:val="both"/>
        <w:rPr>
          <w:lang w:val="cs-CZ"/>
        </w:rPr>
      </w:pPr>
    </w:p>
    <w:p w14:paraId="3EE52E9E" w14:textId="77777777" w:rsidR="00B953E6" w:rsidRDefault="00B953E6" w:rsidP="0033435B">
      <w:pPr>
        <w:spacing w:after="0" w:line="240" w:lineRule="auto"/>
        <w:ind w:left="284" w:hanging="426"/>
        <w:jc w:val="both"/>
        <w:rPr>
          <w:lang w:val="cs-CZ"/>
        </w:rPr>
      </w:pPr>
    </w:p>
    <w:p w14:paraId="41235FAE" w14:textId="77777777" w:rsidR="00B52E19" w:rsidRPr="00A127D6" w:rsidRDefault="00B52E19" w:rsidP="00B52E19">
      <w:pPr>
        <w:spacing w:after="0" w:line="240" w:lineRule="auto"/>
        <w:rPr>
          <w:sz w:val="18"/>
          <w:lang w:val="cs-CZ"/>
        </w:rPr>
      </w:pPr>
    </w:p>
    <w:p w14:paraId="051A6F9B" w14:textId="77777777" w:rsidR="00DA020C" w:rsidRPr="00A127D6" w:rsidRDefault="00DA020C" w:rsidP="00C218E1">
      <w:pPr>
        <w:spacing w:line="240" w:lineRule="auto"/>
        <w:rPr>
          <w:sz w:val="18"/>
          <w:lang w:val="cs-CZ"/>
        </w:rPr>
        <w:sectPr w:rsidR="00DA020C" w:rsidRPr="00A127D6" w:rsidSect="0039407C">
          <w:footnotePr>
            <w:numFmt w:val="chicago"/>
          </w:footnotePr>
          <w:type w:val="continuous"/>
          <w:pgSz w:w="11906" w:h="16838" w:code="9"/>
          <w:pgMar w:top="1418" w:right="1134" w:bottom="1134" w:left="1134" w:header="709" w:footer="454" w:gutter="0"/>
          <w:cols w:space="708"/>
          <w:formProt w:val="0"/>
          <w:titlePg/>
          <w:docGrid w:linePitch="360"/>
        </w:sectPr>
      </w:pPr>
    </w:p>
    <w:p w14:paraId="6238352B" w14:textId="77777777" w:rsidR="007D766D" w:rsidRPr="00A127D6" w:rsidRDefault="007D766D" w:rsidP="00C218E1">
      <w:pPr>
        <w:spacing w:line="240" w:lineRule="auto"/>
        <w:rPr>
          <w:sz w:val="18"/>
          <w:lang w:val="cs-CZ"/>
        </w:rPr>
      </w:pPr>
    </w:p>
    <w:p w14:paraId="215CA4BD" w14:textId="77777777" w:rsidR="00DA020C" w:rsidRPr="00A127D6" w:rsidRDefault="00B03CE7" w:rsidP="00DA020C">
      <w:pPr>
        <w:tabs>
          <w:tab w:val="left" w:pos="4820"/>
        </w:tabs>
        <w:spacing w:line="320" w:lineRule="exact"/>
        <w:rPr>
          <w:szCs w:val="22"/>
          <w:lang w:val="cs-CZ"/>
        </w:rPr>
      </w:pPr>
      <w:r w:rsidRPr="00A127D6">
        <w:rPr>
          <w:szCs w:val="22"/>
          <w:lang w:val="cs-CZ"/>
        </w:rPr>
        <w:t>Jménem</w:t>
      </w:r>
    </w:p>
    <w:p w14:paraId="7A28B2A2" w14:textId="77777777" w:rsidR="00DA020C" w:rsidRPr="00A127D6" w:rsidRDefault="00B03CE7" w:rsidP="00DA020C">
      <w:pPr>
        <w:tabs>
          <w:tab w:val="left" w:pos="4820"/>
        </w:tabs>
        <w:spacing w:line="320" w:lineRule="exact"/>
        <w:rPr>
          <w:b/>
          <w:szCs w:val="22"/>
          <w:lang w:val="cs-CZ"/>
        </w:rPr>
      </w:pPr>
      <w:r w:rsidRPr="00A127D6">
        <w:rPr>
          <w:b/>
          <w:szCs w:val="22"/>
          <w:lang w:val="cs-CZ"/>
        </w:rPr>
        <w:t>Města/městyse/obce</w:t>
      </w:r>
    </w:p>
    <w:p w14:paraId="0659F81A" w14:textId="77777777" w:rsidR="00DA020C" w:rsidRPr="00A127D6" w:rsidRDefault="00DA020C" w:rsidP="00DA020C">
      <w:pPr>
        <w:spacing w:line="336" w:lineRule="exact"/>
        <w:rPr>
          <w:szCs w:val="22"/>
          <w:lang w:val="cs-CZ"/>
        </w:rPr>
      </w:pPr>
    </w:p>
    <w:tbl>
      <w:tblPr>
        <w:tblW w:w="9015" w:type="dxa"/>
        <w:tblInd w:w="136" w:type="dxa"/>
        <w:tblBorders>
          <w:bottom w:val="dotted" w:sz="4" w:space="0" w:color="auto"/>
        </w:tblBorders>
        <w:shd w:val="clear" w:color="auto" w:fill="F3F3F3"/>
        <w:tblLook w:val="01E0" w:firstRow="1" w:lastRow="1" w:firstColumn="1" w:lastColumn="1" w:noHBand="0" w:noVBand="0"/>
      </w:tblPr>
      <w:tblGrid>
        <w:gridCol w:w="9015"/>
      </w:tblGrid>
      <w:tr w:rsidR="00DA020C" w:rsidRPr="00A127D6" w14:paraId="56B9E875" w14:textId="77777777" w:rsidTr="00DA020C">
        <w:tc>
          <w:tcPr>
            <w:tcW w:w="9015" w:type="dxa"/>
            <w:shd w:val="clear" w:color="auto" w:fill="F3F3F3"/>
          </w:tcPr>
          <w:p w14:paraId="448FABAD" w14:textId="0F2BE5C9" w:rsidR="00DA020C" w:rsidRPr="00A127D6" w:rsidRDefault="00375B23" w:rsidP="00DA020C">
            <w:pPr>
              <w:spacing w:line="336" w:lineRule="exact"/>
              <w:rPr>
                <w:szCs w:val="22"/>
                <w:lang w:val="cs-CZ"/>
              </w:rPr>
            </w:pPr>
            <w:proofErr w:type="gramStart"/>
            <w:r>
              <w:rPr>
                <w:szCs w:val="22"/>
                <w:lang w:val="cs-CZ"/>
              </w:rPr>
              <w:t>Tučín ,</w:t>
            </w:r>
            <w:proofErr w:type="gramEnd"/>
            <w:r>
              <w:rPr>
                <w:szCs w:val="22"/>
                <w:lang w:val="cs-CZ"/>
              </w:rPr>
              <w:t xml:space="preserve"> 20.10.2024</w:t>
            </w:r>
          </w:p>
        </w:tc>
      </w:tr>
    </w:tbl>
    <w:p w14:paraId="3517BDD3" w14:textId="77777777" w:rsidR="00DA020C" w:rsidRPr="00A127D6" w:rsidRDefault="00DA020C" w:rsidP="00DA020C">
      <w:pPr>
        <w:tabs>
          <w:tab w:val="left" w:pos="4820"/>
        </w:tabs>
        <w:spacing w:line="320" w:lineRule="exact"/>
        <w:jc w:val="both"/>
        <w:rPr>
          <w:sz w:val="20"/>
          <w:lang w:val="cs-CZ"/>
        </w:rPr>
      </w:pPr>
      <w:r w:rsidRPr="00A127D6">
        <w:rPr>
          <w:sz w:val="20"/>
          <w:lang w:val="cs-CZ"/>
        </w:rPr>
        <w:t>(</w:t>
      </w:r>
      <w:r w:rsidR="00B03CE7" w:rsidRPr="00A127D6">
        <w:rPr>
          <w:sz w:val="20"/>
          <w:lang w:val="cs-CZ"/>
        </w:rPr>
        <w:t>Místo, datum</w:t>
      </w:r>
      <w:r w:rsidRPr="00A127D6">
        <w:rPr>
          <w:sz w:val="20"/>
          <w:lang w:val="cs-CZ"/>
        </w:rPr>
        <w:t>)</w:t>
      </w:r>
    </w:p>
    <w:p w14:paraId="6ADA2203" w14:textId="77777777" w:rsidR="00DA020C" w:rsidRPr="00A127D6" w:rsidRDefault="00DA020C" w:rsidP="00DA020C">
      <w:pPr>
        <w:tabs>
          <w:tab w:val="left" w:pos="1627"/>
        </w:tabs>
        <w:spacing w:line="336" w:lineRule="exact"/>
        <w:rPr>
          <w:szCs w:val="22"/>
          <w:lang w:val="cs-CZ"/>
        </w:rPr>
      </w:pPr>
    </w:p>
    <w:tbl>
      <w:tblPr>
        <w:tblW w:w="9015" w:type="dxa"/>
        <w:tblInd w:w="136" w:type="dxa"/>
        <w:tblBorders>
          <w:bottom w:val="dotted" w:sz="4" w:space="0" w:color="auto"/>
        </w:tblBorders>
        <w:shd w:val="clear" w:color="auto" w:fill="F3F3F3"/>
        <w:tblLook w:val="01E0" w:firstRow="1" w:lastRow="1" w:firstColumn="1" w:lastColumn="1" w:noHBand="0" w:noVBand="0"/>
      </w:tblPr>
      <w:tblGrid>
        <w:gridCol w:w="9015"/>
      </w:tblGrid>
      <w:tr w:rsidR="00DA020C" w:rsidRPr="00A127D6" w14:paraId="3CC1C41D" w14:textId="77777777" w:rsidTr="00DA020C">
        <w:tc>
          <w:tcPr>
            <w:tcW w:w="9015" w:type="dxa"/>
            <w:shd w:val="clear" w:color="auto" w:fill="F3F3F3"/>
          </w:tcPr>
          <w:p w14:paraId="4D57CF8A" w14:textId="5AE3FAB0" w:rsidR="00DA020C" w:rsidRPr="00A127D6" w:rsidRDefault="00375B23" w:rsidP="00DA020C">
            <w:pPr>
              <w:spacing w:line="336" w:lineRule="exact"/>
              <w:rPr>
                <w:szCs w:val="22"/>
                <w:lang w:val="cs-CZ"/>
              </w:rPr>
            </w:pPr>
            <w:r>
              <w:rPr>
                <w:szCs w:val="22"/>
                <w:lang w:val="cs-CZ"/>
              </w:rPr>
              <w:t>Jiří Řezníček</w:t>
            </w:r>
          </w:p>
        </w:tc>
      </w:tr>
    </w:tbl>
    <w:p w14:paraId="708D6459" w14:textId="77777777" w:rsidR="00DA020C" w:rsidRPr="00A127D6" w:rsidRDefault="00DA020C" w:rsidP="00DA020C">
      <w:pPr>
        <w:tabs>
          <w:tab w:val="left" w:pos="4820"/>
        </w:tabs>
        <w:spacing w:line="320" w:lineRule="exact"/>
        <w:jc w:val="both"/>
        <w:rPr>
          <w:sz w:val="20"/>
          <w:lang w:val="cs-CZ"/>
        </w:rPr>
      </w:pPr>
      <w:r w:rsidRPr="00A127D6">
        <w:rPr>
          <w:sz w:val="20"/>
          <w:lang w:val="cs-CZ"/>
        </w:rPr>
        <w:t>(</w:t>
      </w:r>
      <w:r w:rsidR="00B03CE7" w:rsidRPr="00A127D6">
        <w:rPr>
          <w:sz w:val="20"/>
          <w:lang w:val="cs-CZ"/>
        </w:rPr>
        <w:t>Starosta</w:t>
      </w:r>
      <w:r w:rsidRPr="00A127D6">
        <w:rPr>
          <w:sz w:val="20"/>
          <w:lang w:val="cs-CZ"/>
        </w:rPr>
        <w:t>)</w:t>
      </w:r>
    </w:p>
    <w:p w14:paraId="7B4FA609" w14:textId="77777777" w:rsidR="00DA020C" w:rsidRPr="00A127D6" w:rsidRDefault="00DA020C" w:rsidP="00DA020C">
      <w:pPr>
        <w:spacing w:line="336" w:lineRule="exact"/>
        <w:rPr>
          <w:szCs w:val="22"/>
          <w:lang w:val="cs-CZ"/>
        </w:rPr>
      </w:pPr>
    </w:p>
    <w:p w14:paraId="39A1A347" w14:textId="77777777" w:rsidR="00DA020C" w:rsidRPr="00A127D6" w:rsidRDefault="00DA020C" w:rsidP="00DA020C">
      <w:pPr>
        <w:tabs>
          <w:tab w:val="left" w:pos="1309"/>
        </w:tabs>
        <w:spacing w:line="336" w:lineRule="exact"/>
        <w:rPr>
          <w:szCs w:val="22"/>
          <w:lang w:val="cs-CZ"/>
        </w:rPr>
      </w:pPr>
      <w:r w:rsidRPr="00A127D6">
        <w:rPr>
          <w:szCs w:val="22"/>
          <w:lang w:val="cs-CZ"/>
        </w:rPr>
        <w:tab/>
      </w:r>
    </w:p>
    <w:p w14:paraId="0901A5F3" w14:textId="77777777" w:rsidR="00DA020C" w:rsidRPr="00A127D6" w:rsidRDefault="00DA020C" w:rsidP="00DA020C">
      <w:pPr>
        <w:spacing w:line="336" w:lineRule="exact"/>
        <w:rPr>
          <w:szCs w:val="22"/>
          <w:lang w:val="cs-CZ"/>
        </w:rPr>
      </w:pPr>
    </w:p>
    <w:tbl>
      <w:tblPr>
        <w:tblW w:w="4752" w:type="dxa"/>
        <w:tblInd w:w="136" w:type="dxa"/>
        <w:tblBorders>
          <w:bottom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52"/>
      </w:tblGrid>
      <w:tr w:rsidR="00DA020C" w:rsidRPr="00A127D6" w14:paraId="2B7BE780" w14:textId="77777777" w:rsidTr="00DA020C">
        <w:tc>
          <w:tcPr>
            <w:tcW w:w="4752" w:type="dxa"/>
          </w:tcPr>
          <w:p w14:paraId="1F4815E0" w14:textId="77777777" w:rsidR="00DA020C" w:rsidRPr="00A127D6" w:rsidRDefault="00DA020C" w:rsidP="00DA020C">
            <w:pPr>
              <w:tabs>
                <w:tab w:val="left" w:pos="4820"/>
              </w:tabs>
              <w:spacing w:line="320" w:lineRule="exact"/>
              <w:jc w:val="both"/>
              <w:rPr>
                <w:szCs w:val="22"/>
                <w:lang w:val="cs-CZ"/>
              </w:rPr>
            </w:pPr>
          </w:p>
        </w:tc>
      </w:tr>
    </w:tbl>
    <w:p w14:paraId="4B6CEB06" w14:textId="77777777" w:rsidR="00DA020C" w:rsidRPr="00B87561" w:rsidRDefault="00DA020C" w:rsidP="00DA020C">
      <w:pPr>
        <w:tabs>
          <w:tab w:val="left" w:pos="4820"/>
        </w:tabs>
        <w:spacing w:line="320" w:lineRule="exact"/>
        <w:jc w:val="both"/>
        <w:rPr>
          <w:sz w:val="20"/>
          <w:lang w:val="cs-CZ"/>
        </w:rPr>
      </w:pPr>
      <w:r w:rsidRPr="00A127D6">
        <w:rPr>
          <w:sz w:val="20"/>
          <w:lang w:val="cs-CZ"/>
        </w:rPr>
        <w:t>(</w:t>
      </w:r>
      <w:r w:rsidR="00B03CE7" w:rsidRPr="00A127D6">
        <w:rPr>
          <w:sz w:val="20"/>
          <w:lang w:val="cs-CZ"/>
        </w:rPr>
        <w:t>Podpis, razítko</w:t>
      </w:r>
      <w:r w:rsidRPr="00A127D6">
        <w:rPr>
          <w:sz w:val="20"/>
          <w:lang w:val="cs-CZ"/>
        </w:rPr>
        <w:t>)</w:t>
      </w:r>
    </w:p>
    <w:p w14:paraId="2C8110A2" w14:textId="77777777" w:rsidR="00DA020C" w:rsidRPr="00B87561" w:rsidRDefault="00DA020C" w:rsidP="00DA020C">
      <w:pPr>
        <w:pStyle w:val="PPStandard"/>
        <w:rPr>
          <w:lang w:val="cs-CZ"/>
        </w:rPr>
      </w:pPr>
    </w:p>
    <w:p w14:paraId="6E67ED51" w14:textId="77777777" w:rsidR="00330763" w:rsidRPr="00B87561" w:rsidRDefault="00330763" w:rsidP="00DA020C">
      <w:pPr>
        <w:ind w:left="567"/>
        <w:rPr>
          <w:lang w:val="cs-CZ"/>
        </w:rPr>
      </w:pPr>
    </w:p>
    <w:sectPr w:rsidR="00330763" w:rsidRPr="00B87561" w:rsidSect="00293548">
      <w:footnotePr>
        <w:numFmt w:val="chicago"/>
      </w:footnotePr>
      <w:type w:val="continuous"/>
      <w:pgSz w:w="11906" w:h="16838" w:code="9"/>
      <w:pgMar w:top="1134" w:right="1134" w:bottom="851" w:left="1134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D0A050" w14:textId="77777777" w:rsidR="00C625B1" w:rsidRDefault="00C625B1">
      <w:r>
        <w:separator/>
      </w:r>
    </w:p>
  </w:endnote>
  <w:endnote w:type="continuationSeparator" w:id="0">
    <w:p w14:paraId="45D58E5E" w14:textId="77777777" w:rsidR="00C625B1" w:rsidRDefault="00C62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TLCaspariST-Bold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TLCaspariSTMedium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DTLCaspariS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DTLCaspariST-BoldItalic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4DF121" w14:textId="77777777" w:rsidR="00DA020C" w:rsidRPr="0039407C" w:rsidRDefault="00DA020C" w:rsidP="007727D8">
    <w:pPr>
      <w:pStyle w:val="Zpat"/>
      <w:tabs>
        <w:tab w:val="clear" w:pos="9072"/>
        <w:tab w:val="right" w:pos="9923"/>
      </w:tabs>
      <w:spacing w:after="0" w:line="240" w:lineRule="auto"/>
      <w:ind w:left="284"/>
      <w:rPr>
        <w:sz w:val="18"/>
        <w:szCs w:val="18"/>
      </w:rPr>
    </w:pPr>
    <w:r w:rsidRPr="0039407C">
      <w:rPr>
        <w:sz w:val="18"/>
        <w:szCs w:val="18"/>
      </w:rPr>
      <w:t>Familie &amp; Beruf Management GmbH</w:t>
    </w:r>
  </w:p>
  <w:p w14:paraId="6F286DCE" w14:textId="6102C4C1" w:rsidR="00DA020C" w:rsidRPr="0039407C" w:rsidRDefault="003642A0" w:rsidP="007727D8">
    <w:pPr>
      <w:pStyle w:val="Zpat"/>
      <w:tabs>
        <w:tab w:val="clear" w:pos="4536"/>
        <w:tab w:val="clear" w:pos="9072"/>
        <w:tab w:val="right" w:pos="9639"/>
      </w:tabs>
      <w:spacing w:after="0" w:line="240" w:lineRule="auto"/>
      <w:ind w:left="284"/>
      <w:rPr>
        <w:sz w:val="18"/>
        <w:szCs w:val="18"/>
      </w:rPr>
    </w:pPr>
    <w:proofErr w:type="spellStart"/>
    <w:r w:rsidRPr="0039407C">
      <w:rPr>
        <w:sz w:val="18"/>
        <w:szCs w:val="18"/>
      </w:rPr>
      <w:t>a</w:t>
    </w:r>
    <w:r w:rsidR="00DA020C" w:rsidRPr="0039407C">
      <w:rPr>
        <w:sz w:val="18"/>
        <w:szCs w:val="18"/>
      </w:rPr>
      <w:t>udit</w:t>
    </w:r>
    <w:proofErr w:type="spellEnd"/>
    <w:r w:rsidR="00DA020C" w:rsidRPr="0039407C">
      <w:rPr>
        <w:sz w:val="18"/>
        <w:szCs w:val="18"/>
      </w:rPr>
      <w:t xml:space="preserve"> </w:t>
    </w:r>
    <w:proofErr w:type="spellStart"/>
    <w:r w:rsidR="00DA020C" w:rsidRPr="0039407C">
      <w:rPr>
        <w:i/>
        <w:sz w:val="18"/>
        <w:szCs w:val="18"/>
      </w:rPr>
      <w:t>f</w:t>
    </w:r>
    <w:r w:rsidRPr="0039407C">
      <w:rPr>
        <w:i/>
        <w:sz w:val="18"/>
        <w:szCs w:val="18"/>
      </w:rPr>
      <w:t>amilyfriendlycommunity</w:t>
    </w:r>
    <w:proofErr w:type="spellEnd"/>
    <w:r w:rsidR="00DA020C" w:rsidRPr="0039407C">
      <w:rPr>
        <w:sz w:val="18"/>
        <w:szCs w:val="18"/>
      </w:rPr>
      <w:t xml:space="preserve"> </w:t>
    </w:r>
    <w:r w:rsidR="00497B02" w:rsidRPr="0039407C">
      <w:rPr>
        <w:sz w:val="18"/>
        <w:szCs w:val="18"/>
      </w:rPr>
      <w:t xml:space="preserve">– </w:t>
    </w:r>
    <w:proofErr w:type="spellStart"/>
    <w:r w:rsidR="00497B02" w:rsidRPr="0039407C">
      <w:rPr>
        <w:sz w:val="18"/>
        <w:szCs w:val="18"/>
      </w:rPr>
      <w:t>Dohoda</w:t>
    </w:r>
    <w:proofErr w:type="spellEnd"/>
    <w:r w:rsidR="00497B02" w:rsidRPr="0039407C">
      <w:rPr>
        <w:sz w:val="18"/>
        <w:szCs w:val="18"/>
      </w:rPr>
      <w:t xml:space="preserve"> o </w:t>
    </w:r>
    <w:proofErr w:type="spellStart"/>
    <w:r w:rsidR="00497B02" w:rsidRPr="0039407C">
      <w:rPr>
        <w:sz w:val="18"/>
        <w:szCs w:val="18"/>
      </w:rPr>
      <w:t>cílech</w:t>
    </w:r>
    <w:proofErr w:type="spellEnd"/>
    <w:r w:rsidR="00DA020C" w:rsidRPr="0039407C">
      <w:rPr>
        <w:sz w:val="18"/>
        <w:szCs w:val="18"/>
      </w:rPr>
      <w:tab/>
    </w:r>
    <w:proofErr w:type="spellStart"/>
    <w:r w:rsidR="00DA020C" w:rsidRPr="0039407C">
      <w:rPr>
        <w:sz w:val="18"/>
        <w:szCs w:val="18"/>
      </w:rPr>
      <w:t>S</w:t>
    </w:r>
    <w:r w:rsidR="00C54A32" w:rsidRPr="0039407C">
      <w:rPr>
        <w:sz w:val="18"/>
        <w:szCs w:val="18"/>
      </w:rPr>
      <w:t>trana</w:t>
    </w:r>
    <w:proofErr w:type="spellEnd"/>
    <w:r w:rsidR="00DA020C" w:rsidRPr="0039407C">
      <w:rPr>
        <w:sz w:val="18"/>
        <w:szCs w:val="18"/>
      </w:rPr>
      <w:t xml:space="preserve"> </w:t>
    </w:r>
    <w:r w:rsidR="00DA020C" w:rsidRPr="0039407C">
      <w:rPr>
        <w:sz w:val="18"/>
        <w:szCs w:val="18"/>
      </w:rPr>
      <w:fldChar w:fldCharType="begin"/>
    </w:r>
    <w:r w:rsidR="00DA020C" w:rsidRPr="0039407C">
      <w:rPr>
        <w:sz w:val="18"/>
        <w:szCs w:val="18"/>
      </w:rPr>
      <w:instrText xml:space="preserve"> PAGE </w:instrText>
    </w:r>
    <w:r w:rsidR="00DA020C" w:rsidRPr="0039407C">
      <w:rPr>
        <w:sz w:val="18"/>
        <w:szCs w:val="18"/>
      </w:rPr>
      <w:fldChar w:fldCharType="separate"/>
    </w:r>
    <w:r w:rsidR="005A4B6D">
      <w:rPr>
        <w:noProof/>
        <w:sz w:val="18"/>
        <w:szCs w:val="18"/>
      </w:rPr>
      <w:t>18</w:t>
    </w:r>
    <w:r w:rsidR="00DA020C" w:rsidRPr="0039407C">
      <w:rPr>
        <w:sz w:val="18"/>
        <w:szCs w:val="18"/>
      </w:rPr>
      <w:fldChar w:fldCharType="end"/>
    </w:r>
    <w:r w:rsidR="00DA020C" w:rsidRPr="0039407C">
      <w:rPr>
        <w:sz w:val="18"/>
        <w:szCs w:val="18"/>
      </w:rPr>
      <w:t xml:space="preserve"> </w:t>
    </w:r>
    <w:r w:rsidR="00C54A32" w:rsidRPr="0039407C">
      <w:rPr>
        <w:sz w:val="18"/>
        <w:szCs w:val="18"/>
      </w:rPr>
      <w:t>z</w:t>
    </w:r>
    <w:r w:rsidR="00DA020C" w:rsidRPr="0039407C">
      <w:rPr>
        <w:sz w:val="18"/>
        <w:szCs w:val="18"/>
      </w:rPr>
      <w:t xml:space="preserve"> </w:t>
    </w:r>
    <w:r w:rsidR="00DA020C" w:rsidRPr="0039407C">
      <w:rPr>
        <w:sz w:val="18"/>
        <w:szCs w:val="18"/>
      </w:rPr>
      <w:fldChar w:fldCharType="begin"/>
    </w:r>
    <w:r w:rsidR="00DA020C" w:rsidRPr="0039407C">
      <w:rPr>
        <w:sz w:val="18"/>
        <w:szCs w:val="18"/>
      </w:rPr>
      <w:instrText xml:space="preserve"> NUMPAGES </w:instrText>
    </w:r>
    <w:r w:rsidR="00DA020C" w:rsidRPr="0039407C">
      <w:rPr>
        <w:sz w:val="18"/>
        <w:szCs w:val="18"/>
      </w:rPr>
      <w:fldChar w:fldCharType="separate"/>
    </w:r>
    <w:r w:rsidR="005A4B6D">
      <w:rPr>
        <w:noProof/>
        <w:sz w:val="18"/>
        <w:szCs w:val="18"/>
      </w:rPr>
      <w:t>18</w:t>
    </w:r>
    <w:r w:rsidR="00DA020C" w:rsidRPr="0039407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EC677A" w14:textId="77777777" w:rsidR="00C625B1" w:rsidRDefault="00C625B1">
      <w:pPr>
        <w:spacing w:after="0" w:line="240" w:lineRule="auto"/>
        <w:rPr>
          <w:sz w:val="16"/>
        </w:rPr>
      </w:pPr>
      <w:r>
        <w:separator/>
      </w:r>
    </w:p>
  </w:footnote>
  <w:footnote w:type="continuationSeparator" w:id="0">
    <w:p w14:paraId="3761C5C1" w14:textId="77777777" w:rsidR="00C625B1" w:rsidRDefault="00C625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FAEA2" w14:textId="7ADA9188" w:rsidR="00DA020C" w:rsidRDefault="005A4B6D" w:rsidP="0039407C">
    <w:pPr>
      <w:pStyle w:val="Zhlav"/>
    </w:pPr>
    <w:r w:rsidRPr="00C75A17">
      <w:rPr>
        <w:lang w:eastAsia="cs-CZ"/>
      </w:rPr>
      <w:drawing>
        <wp:inline distT="0" distB="0" distL="0" distR="0" wp14:anchorId="2E0E02F5" wp14:editId="6A944C7D">
          <wp:extent cx="1943100" cy="388620"/>
          <wp:effectExtent l="0" t="0" r="0" b="0"/>
          <wp:docPr id="5" name="Obrázek 5" descr="J:\OdSPO\Rodina\LOGO rodina jeOK\formát pro tisk\logo-rodinajeok-color-horizintal-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:\OdSPO\Rodina\LOGO rodina jeOK\formát pro tisk\logo-rodinajeok-color-horizintal-v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6970" cy="3933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07C">
      <w:tab/>
    </w:r>
    <w:r w:rsidR="0039407C">
      <w:tab/>
      <w:t xml:space="preserve"> </w:t>
    </w:r>
    <w:r w:rsidR="00234F6C" w:rsidRPr="0035665D">
      <w:rPr>
        <w:lang w:val="cs-CZ" w:eastAsia="cs-CZ"/>
      </w:rPr>
      <w:drawing>
        <wp:inline distT="0" distB="0" distL="0" distR="0" wp14:anchorId="029A8908" wp14:editId="265B4CE3">
          <wp:extent cx="2200275" cy="4000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6A0DC" w14:textId="656149F1" w:rsidR="00DA020C" w:rsidRDefault="005A4B6D" w:rsidP="0039407C">
    <w:pPr>
      <w:pStyle w:val="Zhlav"/>
    </w:pPr>
    <w:r w:rsidRPr="00C75A17">
      <w:rPr>
        <w:lang w:eastAsia="cs-CZ"/>
      </w:rPr>
      <w:drawing>
        <wp:inline distT="0" distB="0" distL="0" distR="0" wp14:anchorId="605E7E30" wp14:editId="241BD6E6">
          <wp:extent cx="1943100" cy="388620"/>
          <wp:effectExtent l="0" t="0" r="0" b="0"/>
          <wp:docPr id="3" name="Obrázek 3" descr="J:\OdSPO\Rodina\LOGO rodina jeOK\formát pro tisk\logo-rodinajeok-color-horizintal-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:\OdSPO\Rodina\LOGO rodina jeOK\formát pro tisk\logo-rodinajeok-color-horizintal-v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6970" cy="3933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07C">
      <w:t xml:space="preserve"> </w:t>
    </w:r>
    <w:r w:rsidR="0039407C">
      <w:tab/>
    </w:r>
    <w:r w:rsidR="0039407C">
      <w:tab/>
    </w:r>
    <w:r w:rsidR="00234F6C" w:rsidRPr="0035665D">
      <w:rPr>
        <w:lang w:val="cs-CZ" w:eastAsia="cs-CZ"/>
      </w:rPr>
      <w:drawing>
        <wp:inline distT="0" distB="0" distL="0" distR="0" wp14:anchorId="59DD73BB" wp14:editId="0F6F8668">
          <wp:extent cx="2200275" cy="400050"/>
          <wp:effectExtent l="0" t="0" r="0" b="0"/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E601E9"/>
    <w:multiLevelType w:val="multilevel"/>
    <w:tmpl w:val="2A347B06"/>
    <w:lvl w:ilvl="0">
      <w:start w:val="1"/>
      <w:numFmt w:val="decimal"/>
      <w:pStyle w:val="Formatvorlage4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/>
        <w:i w:val="0"/>
        <w:sz w:val="24"/>
        <w:szCs w:val="24"/>
      </w:rPr>
    </w:lvl>
    <w:lvl w:ilvl="1">
      <w:start w:val="1"/>
      <w:numFmt w:val="decimal"/>
      <w:pStyle w:val="Formatvorlage4"/>
      <w:lvlText w:val="%2"/>
      <w:lvlJc w:val="left"/>
      <w:pPr>
        <w:tabs>
          <w:tab w:val="num" w:pos="720"/>
        </w:tabs>
        <w:ind w:left="432" w:hanging="432"/>
      </w:pPr>
      <w:rPr>
        <w:rFonts w:ascii="Arial" w:hAnsi="Arial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cs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cs="Times New Roman"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187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28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cs="Times New Roman" w:hint="default"/>
      </w:rPr>
    </w:lvl>
  </w:abstractNum>
  <w:abstractNum w:abstractNumId="1" w15:restartNumberingAfterBreak="0">
    <w:nsid w:val="431A6E22"/>
    <w:multiLevelType w:val="multilevel"/>
    <w:tmpl w:val="58481A24"/>
    <w:lvl w:ilvl="0">
      <w:start w:val="1"/>
      <w:numFmt w:val="decimal"/>
      <w:isLgl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/>
        <w:caps/>
        <w:sz w:val="24"/>
        <w:szCs w:val="24"/>
      </w:rPr>
    </w:lvl>
    <w:lvl w:ilvl="1">
      <w:start w:val="1"/>
      <w:numFmt w:val="decimal"/>
      <w:pStyle w:val="PPberschrift2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/>
        <w:i w:val="0"/>
        <w:caps w:val="0"/>
        <w:sz w:val="24"/>
        <w:szCs w:val="24"/>
      </w:rPr>
    </w:lvl>
    <w:lvl w:ilvl="2">
      <w:start w:val="1"/>
      <w:numFmt w:val="decimal"/>
      <w:pStyle w:val="PPberschrift3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/>
        <w:sz w:val="24"/>
        <w:szCs w:val="24"/>
      </w:rPr>
    </w:lvl>
    <w:lvl w:ilvl="3">
      <w:start w:val="1"/>
      <w:numFmt w:val="decimal"/>
      <w:pStyle w:val="PPberschrift4"/>
      <w:lvlText w:val="%1.%2.%3.%4"/>
      <w:lvlJc w:val="left"/>
      <w:pPr>
        <w:tabs>
          <w:tab w:val="num" w:pos="992"/>
        </w:tabs>
        <w:ind w:left="992" w:hanging="992"/>
      </w:pPr>
      <w:rPr>
        <w:rFonts w:ascii="Arial" w:hAnsi="Arial" w:cs="Times New Roman" w:hint="default"/>
        <w:b w:val="0"/>
        <w:i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" w15:restartNumberingAfterBreak="0">
    <w:nsid w:val="566B1368"/>
    <w:multiLevelType w:val="hybridMultilevel"/>
    <w:tmpl w:val="4DE2415A"/>
    <w:lvl w:ilvl="0" w:tplc="87BE1AE4">
      <w:start w:val="1"/>
      <w:numFmt w:val="bullet"/>
      <w:pStyle w:val="PPAufzhlung1"/>
      <w:lvlText w:val=""/>
      <w:lvlJc w:val="left"/>
      <w:pPr>
        <w:tabs>
          <w:tab w:val="num" w:pos="709"/>
        </w:tabs>
        <w:ind w:left="709" w:hanging="425"/>
      </w:pPr>
      <w:rPr>
        <w:rFonts w:ascii="Wingdings" w:hAnsi="Wingdings" w:hint="default"/>
      </w:rPr>
    </w:lvl>
    <w:lvl w:ilvl="1" w:tplc="264213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A64D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64FE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20B3C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DE683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0853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D863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BBA6C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174C02"/>
    <w:multiLevelType w:val="hybridMultilevel"/>
    <w:tmpl w:val="D2C6ADD0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90321602">
    <w:abstractNumId w:val="0"/>
  </w:num>
  <w:num w:numId="2" w16cid:durableId="619339208">
    <w:abstractNumId w:val="2"/>
  </w:num>
  <w:num w:numId="3" w16cid:durableId="756174557">
    <w:abstractNumId w:val="1"/>
  </w:num>
  <w:num w:numId="4" w16cid:durableId="107112329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autoHyphenation/>
  <w:hyphenationZone w:val="425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F8C"/>
    <w:rsid w:val="00000EAF"/>
    <w:rsid w:val="00021562"/>
    <w:rsid w:val="0002167D"/>
    <w:rsid w:val="00060A62"/>
    <w:rsid w:val="000706CC"/>
    <w:rsid w:val="0007229D"/>
    <w:rsid w:val="00074A3C"/>
    <w:rsid w:val="000C16B7"/>
    <w:rsid w:val="000D0E84"/>
    <w:rsid w:val="000D2D5B"/>
    <w:rsid w:val="000F24A3"/>
    <w:rsid w:val="00120879"/>
    <w:rsid w:val="0012504B"/>
    <w:rsid w:val="00146C60"/>
    <w:rsid w:val="00150BD0"/>
    <w:rsid w:val="00171C2F"/>
    <w:rsid w:val="001B4C1A"/>
    <w:rsid w:val="001F7694"/>
    <w:rsid w:val="00214F73"/>
    <w:rsid w:val="00223599"/>
    <w:rsid w:val="00234F6C"/>
    <w:rsid w:val="002650B7"/>
    <w:rsid w:val="002720AC"/>
    <w:rsid w:val="00291A94"/>
    <w:rsid w:val="00293548"/>
    <w:rsid w:val="002950BC"/>
    <w:rsid w:val="002C61FF"/>
    <w:rsid w:val="00312DCC"/>
    <w:rsid w:val="00315E80"/>
    <w:rsid w:val="00322E11"/>
    <w:rsid w:val="00330763"/>
    <w:rsid w:val="0033435B"/>
    <w:rsid w:val="00340772"/>
    <w:rsid w:val="00342E29"/>
    <w:rsid w:val="00346F3D"/>
    <w:rsid w:val="00356F8C"/>
    <w:rsid w:val="003642A0"/>
    <w:rsid w:val="00367458"/>
    <w:rsid w:val="0036793F"/>
    <w:rsid w:val="00372763"/>
    <w:rsid w:val="00375B23"/>
    <w:rsid w:val="0039407C"/>
    <w:rsid w:val="003B5193"/>
    <w:rsid w:val="003C3717"/>
    <w:rsid w:val="003D7938"/>
    <w:rsid w:val="00406494"/>
    <w:rsid w:val="00410C70"/>
    <w:rsid w:val="00410D17"/>
    <w:rsid w:val="004367E6"/>
    <w:rsid w:val="00445C96"/>
    <w:rsid w:val="00455056"/>
    <w:rsid w:val="0045776A"/>
    <w:rsid w:val="00461D07"/>
    <w:rsid w:val="0046738F"/>
    <w:rsid w:val="00497B02"/>
    <w:rsid w:val="004A06C6"/>
    <w:rsid w:val="004B72AA"/>
    <w:rsid w:val="004D313B"/>
    <w:rsid w:val="00533F76"/>
    <w:rsid w:val="005612ED"/>
    <w:rsid w:val="00574078"/>
    <w:rsid w:val="005A4B6D"/>
    <w:rsid w:val="005A4E1E"/>
    <w:rsid w:val="005B0041"/>
    <w:rsid w:val="005C4E41"/>
    <w:rsid w:val="005E4F30"/>
    <w:rsid w:val="006010F5"/>
    <w:rsid w:val="006513B0"/>
    <w:rsid w:val="00655DA7"/>
    <w:rsid w:val="006A09C1"/>
    <w:rsid w:val="006B3AEF"/>
    <w:rsid w:val="006C03FE"/>
    <w:rsid w:val="006C2274"/>
    <w:rsid w:val="006E3FEA"/>
    <w:rsid w:val="006E406C"/>
    <w:rsid w:val="0070428D"/>
    <w:rsid w:val="0071443C"/>
    <w:rsid w:val="00717B90"/>
    <w:rsid w:val="0074155C"/>
    <w:rsid w:val="007727D8"/>
    <w:rsid w:val="007B4A4E"/>
    <w:rsid w:val="007B5E9B"/>
    <w:rsid w:val="007C7FC4"/>
    <w:rsid w:val="007D766D"/>
    <w:rsid w:val="007E24AC"/>
    <w:rsid w:val="0080569D"/>
    <w:rsid w:val="00824ABB"/>
    <w:rsid w:val="00824D7C"/>
    <w:rsid w:val="0086260D"/>
    <w:rsid w:val="008628ED"/>
    <w:rsid w:val="00862D52"/>
    <w:rsid w:val="00863ADC"/>
    <w:rsid w:val="00876663"/>
    <w:rsid w:val="008825B6"/>
    <w:rsid w:val="008B3EC3"/>
    <w:rsid w:val="008B5506"/>
    <w:rsid w:val="008C21FB"/>
    <w:rsid w:val="008D3E2B"/>
    <w:rsid w:val="008D503C"/>
    <w:rsid w:val="0092168B"/>
    <w:rsid w:val="00921786"/>
    <w:rsid w:val="00922808"/>
    <w:rsid w:val="00925744"/>
    <w:rsid w:val="00943011"/>
    <w:rsid w:val="00955976"/>
    <w:rsid w:val="009570B4"/>
    <w:rsid w:val="0096741B"/>
    <w:rsid w:val="00976200"/>
    <w:rsid w:val="0099236C"/>
    <w:rsid w:val="009C2C0C"/>
    <w:rsid w:val="009C58EC"/>
    <w:rsid w:val="009D022F"/>
    <w:rsid w:val="009D5711"/>
    <w:rsid w:val="009F4391"/>
    <w:rsid w:val="009F7CC9"/>
    <w:rsid w:val="00A127D6"/>
    <w:rsid w:val="00A4298F"/>
    <w:rsid w:val="00A85627"/>
    <w:rsid w:val="00A97E1B"/>
    <w:rsid w:val="00AD5239"/>
    <w:rsid w:val="00AD6869"/>
    <w:rsid w:val="00AD70E3"/>
    <w:rsid w:val="00B03CE7"/>
    <w:rsid w:val="00B044EC"/>
    <w:rsid w:val="00B13A82"/>
    <w:rsid w:val="00B43336"/>
    <w:rsid w:val="00B44767"/>
    <w:rsid w:val="00B529D9"/>
    <w:rsid w:val="00B52E19"/>
    <w:rsid w:val="00B87561"/>
    <w:rsid w:val="00B953E6"/>
    <w:rsid w:val="00BA70A6"/>
    <w:rsid w:val="00BB6C0C"/>
    <w:rsid w:val="00BC3F85"/>
    <w:rsid w:val="00BE1955"/>
    <w:rsid w:val="00C0240D"/>
    <w:rsid w:val="00C200BA"/>
    <w:rsid w:val="00C218E1"/>
    <w:rsid w:val="00C30833"/>
    <w:rsid w:val="00C32357"/>
    <w:rsid w:val="00C54A32"/>
    <w:rsid w:val="00C625B1"/>
    <w:rsid w:val="00C627CD"/>
    <w:rsid w:val="00C7291F"/>
    <w:rsid w:val="00C91FD9"/>
    <w:rsid w:val="00CA3627"/>
    <w:rsid w:val="00CD7A85"/>
    <w:rsid w:val="00CE76A7"/>
    <w:rsid w:val="00CF29D8"/>
    <w:rsid w:val="00CF641E"/>
    <w:rsid w:val="00D12A78"/>
    <w:rsid w:val="00D13F18"/>
    <w:rsid w:val="00D146D1"/>
    <w:rsid w:val="00D33078"/>
    <w:rsid w:val="00D37F18"/>
    <w:rsid w:val="00D551E6"/>
    <w:rsid w:val="00D7793A"/>
    <w:rsid w:val="00D95EE2"/>
    <w:rsid w:val="00DA020C"/>
    <w:rsid w:val="00DA0586"/>
    <w:rsid w:val="00DA4BF5"/>
    <w:rsid w:val="00DC77CB"/>
    <w:rsid w:val="00DE14F4"/>
    <w:rsid w:val="00E027F2"/>
    <w:rsid w:val="00E06122"/>
    <w:rsid w:val="00E4678C"/>
    <w:rsid w:val="00E50B53"/>
    <w:rsid w:val="00E56933"/>
    <w:rsid w:val="00EB4C30"/>
    <w:rsid w:val="00EE51EA"/>
    <w:rsid w:val="00F01EFD"/>
    <w:rsid w:val="00F11C07"/>
    <w:rsid w:val="00F22518"/>
    <w:rsid w:val="00F54E44"/>
    <w:rsid w:val="00F71CDB"/>
    <w:rsid w:val="00F74A81"/>
    <w:rsid w:val="00F85B4E"/>
    <w:rsid w:val="00FA2FD4"/>
    <w:rsid w:val="00FB15DF"/>
    <w:rsid w:val="00FC2B4C"/>
    <w:rsid w:val="00FC3DA7"/>
    <w:rsid w:val="00FD1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4DB007A"/>
  <w15:chartTrackingRefBased/>
  <w15:docId w15:val="{E5E213EA-BDA9-4C12-B720-32A2A6F78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locked="1" w:qFormat="1"/>
    <w:lsdException w:name="Title" w:locked="1" w:qFormat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85B4E"/>
    <w:pPr>
      <w:spacing w:after="120" w:line="288" w:lineRule="auto"/>
    </w:pPr>
    <w:rPr>
      <w:rFonts w:ascii="Verdana" w:hAnsi="Verdana" w:cs="Arial"/>
      <w:sz w:val="22"/>
      <w:szCs w:val="24"/>
      <w:lang w:val="de-DE" w:eastAsia="de-DE"/>
    </w:rPr>
  </w:style>
  <w:style w:type="paragraph" w:styleId="Nadpis1">
    <w:name w:val="heading 1"/>
    <w:basedOn w:val="Normln"/>
    <w:next w:val="Normln"/>
    <w:qFormat/>
    <w:rsid w:val="00CE76A7"/>
    <w:pPr>
      <w:keepNext/>
      <w:jc w:val="center"/>
      <w:outlineLvl w:val="0"/>
    </w:pPr>
    <w:rPr>
      <w:sz w:val="28"/>
    </w:rPr>
  </w:style>
  <w:style w:type="paragraph" w:styleId="Nadpis2">
    <w:name w:val="heading 2"/>
    <w:basedOn w:val="Normln"/>
    <w:next w:val="Normln"/>
    <w:qFormat/>
    <w:rsid w:val="00CE76A7"/>
    <w:pPr>
      <w:keepNext/>
      <w:outlineLvl w:val="1"/>
    </w:pPr>
    <w:rPr>
      <w:sz w:val="28"/>
    </w:rPr>
  </w:style>
  <w:style w:type="paragraph" w:styleId="Nadpis3">
    <w:name w:val="heading 3"/>
    <w:basedOn w:val="Normln"/>
    <w:next w:val="Normln"/>
    <w:qFormat/>
    <w:rsid w:val="00CE76A7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Nadpis4">
    <w:name w:val="heading 4"/>
    <w:basedOn w:val="Normln"/>
    <w:next w:val="Normln"/>
    <w:qFormat/>
    <w:rsid w:val="00CE76A7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CE76A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CE76A7"/>
    <w:pPr>
      <w:spacing w:before="240" w:after="60"/>
      <w:outlineLvl w:val="5"/>
    </w:pPr>
    <w:rPr>
      <w:rFonts w:ascii="Times New Roman" w:hAnsi="Times New Roman" w:cs="Times New Roman"/>
      <w:b/>
      <w:bCs/>
      <w:szCs w:val="22"/>
    </w:rPr>
  </w:style>
  <w:style w:type="paragraph" w:styleId="Nadpis7">
    <w:name w:val="heading 7"/>
    <w:basedOn w:val="Normln"/>
    <w:next w:val="Normln"/>
    <w:qFormat/>
    <w:rsid w:val="00CE76A7"/>
    <w:pPr>
      <w:spacing w:before="240" w:after="60"/>
      <w:outlineLvl w:val="6"/>
    </w:pPr>
    <w:rPr>
      <w:rFonts w:ascii="Times New Roman" w:hAnsi="Times New Roman" w:cs="Times New Roman"/>
    </w:rPr>
  </w:style>
  <w:style w:type="paragraph" w:styleId="Nadpis8">
    <w:name w:val="heading 8"/>
    <w:basedOn w:val="Normln"/>
    <w:next w:val="Normln"/>
    <w:qFormat/>
    <w:rsid w:val="00CE76A7"/>
    <w:pPr>
      <w:spacing w:before="240" w:after="60"/>
      <w:outlineLvl w:val="7"/>
    </w:pPr>
    <w:rPr>
      <w:rFonts w:ascii="Times New Roman" w:hAnsi="Times New Roman" w:cs="Times New Roman"/>
      <w:i/>
      <w:iCs/>
    </w:rPr>
  </w:style>
  <w:style w:type="paragraph" w:styleId="Nadpis9">
    <w:name w:val="heading 9"/>
    <w:basedOn w:val="Normln"/>
    <w:next w:val="Normln"/>
    <w:qFormat/>
    <w:rsid w:val="00CE76A7"/>
    <w:pPr>
      <w:spacing w:before="240" w:after="60"/>
      <w:outlineLvl w:val="8"/>
    </w:pPr>
    <w:rPr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semiHidden/>
    <w:rsid w:val="00CE76A7"/>
    <w:rPr>
      <w:sz w:val="20"/>
      <w:szCs w:val="20"/>
    </w:rPr>
  </w:style>
  <w:style w:type="character" w:styleId="Znakapoznpodarou">
    <w:name w:val="footnote reference"/>
    <w:semiHidden/>
    <w:rsid w:val="00CE76A7"/>
    <w:rPr>
      <w:rFonts w:cs="Times New Roman"/>
      <w:vertAlign w:val="superscript"/>
    </w:rPr>
  </w:style>
  <w:style w:type="paragraph" w:customStyle="1" w:styleId="Formatvorlage1">
    <w:name w:val="Formatvorlage1"/>
    <w:basedOn w:val="Nadpis1"/>
    <w:semiHidden/>
    <w:rsid w:val="00CE76A7"/>
    <w:pPr>
      <w:spacing w:line="336" w:lineRule="exact"/>
      <w:jc w:val="both"/>
    </w:pPr>
    <w:rPr>
      <w:b/>
      <w:caps/>
      <w:color w:val="000000"/>
      <w:sz w:val="24"/>
    </w:rPr>
  </w:style>
  <w:style w:type="paragraph" w:customStyle="1" w:styleId="Formatvorlage2">
    <w:name w:val="Formatvorlage2"/>
    <w:basedOn w:val="Nadpis1"/>
    <w:semiHidden/>
    <w:rsid w:val="00CE76A7"/>
    <w:pPr>
      <w:spacing w:after="360" w:line="336" w:lineRule="exact"/>
      <w:jc w:val="left"/>
    </w:pPr>
    <w:rPr>
      <w:b/>
      <w:bCs/>
      <w:caps/>
      <w:sz w:val="24"/>
    </w:rPr>
  </w:style>
  <w:style w:type="paragraph" w:customStyle="1" w:styleId="Formatvorlage3">
    <w:name w:val="Formatvorlage3"/>
    <w:basedOn w:val="Nadpis1"/>
    <w:semiHidden/>
    <w:rsid w:val="00CE76A7"/>
    <w:pPr>
      <w:spacing w:after="360" w:line="336" w:lineRule="exact"/>
      <w:jc w:val="left"/>
    </w:pPr>
    <w:rPr>
      <w:b/>
      <w:bCs/>
      <w:caps/>
      <w:sz w:val="24"/>
    </w:rPr>
  </w:style>
  <w:style w:type="paragraph" w:customStyle="1" w:styleId="1">
    <w:name w:val="Ü 1"/>
    <w:basedOn w:val="Nadpis1"/>
    <w:semiHidden/>
    <w:rsid w:val="00CE76A7"/>
    <w:pPr>
      <w:spacing w:after="360" w:line="336" w:lineRule="exact"/>
      <w:jc w:val="left"/>
    </w:pPr>
    <w:rPr>
      <w:b/>
      <w:bCs/>
      <w:caps/>
      <w:sz w:val="24"/>
    </w:rPr>
  </w:style>
  <w:style w:type="paragraph" w:customStyle="1" w:styleId="2">
    <w:name w:val="Ü 2"/>
    <w:basedOn w:val="1"/>
    <w:semiHidden/>
    <w:rsid w:val="00CE76A7"/>
    <w:rPr>
      <w:caps w:val="0"/>
    </w:rPr>
  </w:style>
  <w:style w:type="paragraph" w:customStyle="1" w:styleId="UE1A">
    <w:name w:val="UE 1A"/>
    <w:basedOn w:val="Nadpis1"/>
    <w:autoRedefine/>
    <w:rsid w:val="00DA020C"/>
    <w:pPr>
      <w:spacing w:after="0" w:line="240" w:lineRule="auto"/>
      <w:ind w:left="425" w:hanging="425"/>
    </w:pPr>
    <w:rPr>
      <w:b/>
      <w:bCs/>
      <w:caps/>
      <w:sz w:val="40"/>
      <w:szCs w:val="40"/>
    </w:rPr>
  </w:style>
  <w:style w:type="paragraph" w:customStyle="1" w:styleId="Formatvorlage4">
    <w:name w:val="Formatvorlage4"/>
    <w:basedOn w:val="UE1A"/>
    <w:autoRedefine/>
    <w:semiHidden/>
    <w:rsid w:val="00CE76A7"/>
    <w:pPr>
      <w:numPr>
        <w:ilvl w:val="1"/>
        <w:numId w:val="1"/>
      </w:numPr>
    </w:pPr>
    <w:rPr>
      <w:bCs w:val="0"/>
    </w:rPr>
  </w:style>
  <w:style w:type="paragraph" w:customStyle="1" w:styleId="PPberschrift2">
    <w:name w:val="P&amp;P Überschrift 2"/>
    <w:basedOn w:val="Nadpis2"/>
    <w:autoRedefine/>
    <w:rsid w:val="00CE76A7"/>
    <w:pPr>
      <w:numPr>
        <w:ilvl w:val="1"/>
        <w:numId w:val="3"/>
      </w:numPr>
      <w:spacing w:before="240" w:line="336" w:lineRule="exact"/>
    </w:pPr>
    <w:rPr>
      <w:b/>
      <w:sz w:val="24"/>
    </w:rPr>
  </w:style>
  <w:style w:type="paragraph" w:customStyle="1" w:styleId="PPberschrift3">
    <w:name w:val="P&amp;P Überschrift 3"/>
    <w:basedOn w:val="Nadpis3"/>
    <w:autoRedefine/>
    <w:rsid w:val="00CE76A7"/>
    <w:pPr>
      <w:numPr>
        <w:ilvl w:val="2"/>
        <w:numId w:val="3"/>
      </w:numPr>
      <w:spacing w:after="120" w:line="336" w:lineRule="exact"/>
    </w:pPr>
    <w:rPr>
      <w:bCs w:val="0"/>
      <w:i/>
      <w:iCs/>
      <w:sz w:val="24"/>
      <w:szCs w:val="24"/>
    </w:rPr>
  </w:style>
  <w:style w:type="paragraph" w:customStyle="1" w:styleId="PPberschrift4">
    <w:name w:val="P&amp;P Überschrift 4"/>
    <w:basedOn w:val="Nadpis4"/>
    <w:autoRedefine/>
    <w:rsid w:val="00CE76A7"/>
    <w:pPr>
      <w:numPr>
        <w:ilvl w:val="3"/>
        <w:numId w:val="3"/>
      </w:numPr>
      <w:spacing w:after="120" w:line="336" w:lineRule="exact"/>
    </w:pPr>
    <w:rPr>
      <w:rFonts w:ascii="Arial" w:hAnsi="Arial" w:cs="Arial"/>
      <w:b w:val="0"/>
      <w:bCs w:val="0"/>
      <w:iCs/>
      <w:sz w:val="24"/>
      <w:szCs w:val="24"/>
    </w:rPr>
  </w:style>
  <w:style w:type="paragraph" w:customStyle="1" w:styleId="PPAufzhlung1">
    <w:name w:val="P&amp;P Aufzählung 1"/>
    <w:basedOn w:val="Normln"/>
    <w:next w:val="PPAufzhlungEnd"/>
    <w:autoRedefine/>
    <w:rsid w:val="00CE76A7"/>
    <w:pPr>
      <w:numPr>
        <w:numId w:val="2"/>
      </w:numPr>
      <w:tabs>
        <w:tab w:val="num" w:pos="284"/>
      </w:tabs>
      <w:spacing w:after="0"/>
      <w:ind w:left="284" w:hanging="284"/>
      <w:jc w:val="both"/>
    </w:pPr>
  </w:style>
  <w:style w:type="paragraph" w:customStyle="1" w:styleId="PPAufzhlungEnd">
    <w:name w:val="P&amp;P Aufzählung End"/>
    <w:basedOn w:val="PPAufzhlung1"/>
    <w:autoRedefine/>
    <w:rsid w:val="00CE76A7"/>
    <w:pPr>
      <w:numPr>
        <w:numId w:val="0"/>
      </w:numPr>
      <w:tabs>
        <w:tab w:val="num" w:pos="284"/>
        <w:tab w:val="num" w:pos="709"/>
      </w:tabs>
      <w:spacing w:after="120"/>
      <w:ind w:left="284" w:hanging="284"/>
    </w:pPr>
  </w:style>
  <w:style w:type="paragraph" w:customStyle="1" w:styleId="PPStandard">
    <w:name w:val="P&amp;P Standard"/>
    <w:basedOn w:val="Normln"/>
    <w:autoRedefine/>
    <w:rsid w:val="005C4E41"/>
    <w:pPr>
      <w:jc w:val="both"/>
    </w:pPr>
    <w:rPr>
      <w:bCs/>
      <w:szCs w:val="22"/>
    </w:rPr>
  </w:style>
  <w:style w:type="paragraph" w:customStyle="1" w:styleId="PPAbbildung">
    <w:name w:val="P&amp;P Abbildung"/>
    <w:basedOn w:val="Titulek"/>
    <w:autoRedefine/>
    <w:rsid w:val="00CE76A7"/>
    <w:pPr>
      <w:spacing w:before="240" w:after="360" w:line="336" w:lineRule="exact"/>
      <w:ind w:left="425"/>
    </w:pPr>
    <w:rPr>
      <w:b w:val="0"/>
      <w:color w:val="000000"/>
    </w:rPr>
  </w:style>
  <w:style w:type="paragraph" w:styleId="Titulek">
    <w:name w:val="caption"/>
    <w:basedOn w:val="Normln"/>
    <w:next w:val="Normln"/>
    <w:qFormat/>
    <w:rsid w:val="00CE76A7"/>
    <w:rPr>
      <w:b/>
      <w:bCs/>
      <w:sz w:val="20"/>
      <w:szCs w:val="20"/>
    </w:rPr>
  </w:style>
  <w:style w:type="paragraph" w:customStyle="1" w:styleId="PPTextvorTabelle">
    <w:name w:val="P&amp;P Text vor Tabelle"/>
    <w:basedOn w:val="PPStandard"/>
    <w:rsid w:val="00CE76A7"/>
    <w:pPr>
      <w:spacing w:after="360"/>
    </w:pPr>
  </w:style>
  <w:style w:type="paragraph" w:styleId="Zkladntext2">
    <w:name w:val="Body Text 2"/>
    <w:basedOn w:val="Normln"/>
    <w:rsid w:val="00CE76A7"/>
    <w:rPr>
      <w:sz w:val="20"/>
    </w:rPr>
  </w:style>
  <w:style w:type="paragraph" w:customStyle="1" w:styleId="PPTabelle">
    <w:name w:val="P&amp;P Tabelle"/>
    <w:basedOn w:val="Titulek"/>
    <w:autoRedefine/>
    <w:rsid w:val="00CE76A7"/>
    <w:pPr>
      <w:spacing w:before="240" w:after="360"/>
      <w:jc w:val="both"/>
    </w:pPr>
    <w:rPr>
      <w:b w:val="0"/>
      <w:color w:val="000000"/>
    </w:rPr>
  </w:style>
  <w:style w:type="paragraph" w:customStyle="1" w:styleId="PPberschrift5">
    <w:name w:val="P&amp;P Überschrift 5"/>
    <w:basedOn w:val="Normln"/>
    <w:autoRedefine/>
    <w:rsid w:val="00CE76A7"/>
    <w:pPr>
      <w:spacing w:before="240" w:line="336" w:lineRule="exact"/>
      <w:jc w:val="both"/>
    </w:pPr>
    <w:rPr>
      <w:bCs/>
      <w:i/>
    </w:rPr>
  </w:style>
  <w:style w:type="paragraph" w:styleId="Zhlav">
    <w:name w:val="header"/>
    <w:aliases w:val="DA Kopfzeile"/>
    <w:basedOn w:val="Normln"/>
    <w:autoRedefine/>
    <w:rsid w:val="00C218E1"/>
    <w:pPr>
      <w:tabs>
        <w:tab w:val="center" w:pos="4536"/>
        <w:tab w:val="right" w:pos="9639"/>
      </w:tabs>
      <w:spacing w:after="0" w:line="240" w:lineRule="auto"/>
    </w:pPr>
    <w:rPr>
      <w:rFonts w:eastAsia="MS Gothic" w:hAnsi="MS Gothic"/>
      <w:bCs/>
      <w:noProof/>
      <w:color w:val="000000"/>
      <w:sz w:val="20"/>
      <w:szCs w:val="20"/>
    </w:rPr>
  </w:style>
  <w:style w:type="paragraph" w:styleId="Zpat">
    <w:name w:val="footer"/>
    <w:basedOn w:val="Normln"/>
    <w:link w:val="ZpatChar"/>
    <w:uiPriority w:val="99"/>
    <w:rsid w:val="00F85B4E"/>
    <w:pPr>
      <w:tabs>
        <w:tab w:val="center" w:pos="4536"/>
        <w:tab w:val="right" w:pos="9072"/>
      </w:tabs>
    </w:pPr>
  </w:style>
  <w:style w:type="character" w:styleId="slostrnky">
    <w:name w:val="page number"/>
    <w:aliases w:val="DA Seitenzahl"/>
    <w:rsid w:val="00CE76A7"/>
    <w:rPr>
      <w:rFonts w:ascii="Arial" w:hAnsi="Arial" w:cs="Times New Roman"/>
      <w:color w:val="808080"/>
      <w:sz w:val="22"/>
    </w:rPr>
  </w:style>
  <w:style w:type="character" w:styleId="Odkaznakoment">
    <w:name w:val="annotation reference"/>
    <w:semiHidden/>
    <w:rsid w:val="00CE76A7"/>
    <w:rPr>
      <w:rFonts w:cs="Times New Roman"/>
      <w:sz w:val="16"/>
      <w:szCs w:val="16"/>
    </w:rPr>
  </w:style>
  <w:style w:type="paragraph" w:styleId="Textkomente">
    <w:name w:val="annotation text"/>
    <w:basedOn w:val="Normln"/>
    <w:semiHidden/>
    <w:rsid w:val="00CE76A7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CE76A7"/>
    <w:rPr>
      <w:b/>
      <w:bCs/>
    </w:rPr>
  </w:style>
  <w:style w:type="paragraph" w:styleId="Textbubliny">
    <w:name w:val="Balloon Text"/>
    <w:basedOn w:val="Normln"/>
    <w:semiHidden/>
    <w:rsid w:val="00CE76A7"/>
    <w:rPr>
      <w:rFonts w:ascii="Tahoma" w:hAnsi="Tahoma" w:cs="Tahoma"/>
      <w:sz w:val="16"/>
      <w:szCs w:val="16"/>
    </w:rPr>
  </w:style>
  <w:style w:type="paragraph" w:customStyle="1" w:styleId="PPFunoten">
    <w:name w:val="P&amp;P Fußnoten"/>
    <w:basedOn w:val="Textpoznpodarou"/>
    <w:autoRedefine/>
    <w:rsid w:val="00CE76A7"/>
    <w:pPr>
      <w:tabs>
        <w:tab w:val="left" w:pos="284"/>
      </w:tabs>
      <w:ind w:left="284" w:hanging="284"/>
    </w:pPr>
    <w:rPr>
      <w:color w:val="000000"/>
    </w:rPr>
  </w:style>
  <w:style w:type="paragraph" w:styleId="Zkladntext">
    <w:name w:val="Body Text"/>
    <w:basedOn w:val="Normln"/>
    <w:rsid w:val="00CE76A7"/>
  </w:style>
  <w:style w:type="paragraph" w:styleId="Zkladntext3">
    <w:name w:val="Body Text 3"/>
    <w:basedOn w:val="Normln"/>
    <w:rsid w:val="00CE76A7"/>
    <w:rPr>
      <w:sz w:val="16"/>
      <w:szCs w:val="16"/>
    </w:rPr>
  </w:style>
  <w:style w:type="character" w:styleId="Hypertextovodkaz">
    <w:name w:val="Hyperlink"/>
    <w:uiPriority w:val="99"/>
    <w:rsid w:val="00CE76A7"/>
    <w:rPr>
      <w:rFonts w:cs="Times New Roman"/>
      <w:color w:val="0000FF"/>
      <w:u w:val="single"/>
    </w:rPr>
  </w:style>
  <w:style w:type="paragraph" w:styleId="Seznamobrzk">
    <w:name w:val="table of figures"/>
    <w:basedOn w:val="Normln"/>
    <w:next w:val="Normln"/>
    <w:semiHidden/>
    <w:rsid w:val="00CE76A7"/>
    <w:pPr>
      <w:ind w:left="480" w:hanging="480"/>
    </w:pPr>
  </w:style>
  <w:style w:type="character" w:styleId="Sledovanodkaz">
    <w:name w:val="FollowedHyperlink"/>
    <w:rsid w:val="00CE76A7"/>
    <w:rPr>
      <w:rFonts w:cs="Times New Roman"/>
      <w:color w:val="800080"/>
      <w:u w:val="single"/>
    </w:rPr>
  </w:style>
  <w:style w:type="paragraph" w:styleId="Obsah1">
    <w:name w:val="toc 1"/>
    <w:basedOn w:val="Normln"/>
    <w:next w:val="Normln"/>
    <w:autoRedefine/>
    <w:uiPriority w:val="39"/>
    <w:rsid w:val="00CE76A7"/>
    <w:pPr>
      <w:tabs>
        <w:tab w:val="left" w:pos="480"/>
        <w:tab w:val="right" w:leader="dot" w:pos="9061"/>
      </w:tabs>
      <w:spacing w:before="120"/>
    </w:pPr>
  </w:style>
  <w:style w:type="paragraph" w:styleId="Obsah2">
    <w:name w:val="toc 2"/>
    <w:basedOn w:val="Normln"/>
    <w:next w:val="Normln"/>
    <w:autoRedefine/>
    <w:uiPriority w:val="39"/>
    <w:rsid w:val="00CE76A7"/>
    <w:pPr>
      <w:tabs>
        <w:tab w:val="left" w:pos="960"/>
        <w:tab w:val="right" w:leader="dot" w:pos="9061"/>
      </w:tabs>
      <w:spacing w:before="120"/>
      <w:ind w:left="238"/>
    </w:pPr>
  </w:style>
  <w:style w:type="paragraph" w:styleId="Obsah3">
    <w:name w:val="toc 3"/>
    <w:basedOn w:val="Normln"/>
    <w:next w:val="Normln"/>
    <w:autoRedefine/>
    <w:uiPriority w:val="39"/>
    <w:rsid w:val="00CE76A7"/>
    <w:pPr>
      <w:ind w:left="480"/>
    </w:pPr>
  </w:style>
  <w:style w:type="paragraph" w:styleId="Obsah4">
    <w:name w:val="toc 4"/>
    <w:basedOn w:val="Normln"/>
    <w:next w:val="Normln"/>
    <w:autoRedefine/>
    <w:semiHidden/>
    <w:rsid w:val="00CE76A7"/>
    <w:pPr>
      <w:ind w:left="720"/>
    </w:pPr>
  </w:style>
  <w:style w:type="paragraph" w:customStyle="1" w:styleId="DA-berschrift1">
    <w:name w:val="DA-Überschrift 1"/>
    <w:basedOn w:val="Nadpis1"/>
    <w:autoRedefine/>
    <w:semiHidden/>
    <w:rsid w:val="00CE76A7"/>
    <w:pPr>
      <w:tabs>
        <w:tab w:val="num" w:pos="567"/>
      </w:tabs>
      <w:spacing w:after="360" w:line="336" w:lineRule="exact"/>
      <w:ind w:left="567" w:hanging="567"/>
      <w:jc w:val="both"/>
    </w:pPr>
    <w:rPr>
      <w:b/>
      <w:bCs/>
      <w:caps/>
      <w:sz w:val="24"/>
    </w:rPr>
  </w:style>
  <w:style w:type="paragraph" w:customStyle="1" w:styleId="PP-Literatur">
    <w:name w:val="P&amp;P-Literatur"/>
    <w:basedOn w:val="Normln"/>
    <w:rsid w:val="00CE76A7"/>
    <w:pPr>
      <w:spacing w:before="240" w:line="336" w:lineRule="exact"/>
      <w:ind w:left="357" w:hanging="357"/>
      <w:jc w:val="both"/>
    </w:pPr>
    <w:rPr>
      <w:color w:val="000000"/>
    </w:rPr>
  </w:style>
  <w:style w:type="paragraph" w:customStyle="1" w:styleId="DA-berschrift3">
    <w:name w:val="DA-Überschrift 3"/>
    <w:basedOn w:val="Normln"/>
    <w:autoRedefine/>
    <w:semiHidden/>
    <w:rsid w:val="00CE76A7"/>
    <w:pPr>
      <w:keepNext/>
      <w:spacing w:before="240" w:line="336" w:lineRule="exact"/>
      <w:outlineLvl w:val="2"/>
    </w:pPr>
    <w:rPr>
      <w:b/>
      <w:i/>
      <w:iCs/>
    </w:rPr>
  </w:style>
  <w:style w:type="paragraph" w:customStyle="1" w:styleId="DA-berschrift2">
    <w:name w:val="DA-Überschrift2"/>
    <w:basedOn w:val="DA-berschrift1"/>
    <w:autoRedefine/>
    <w:semiHidden/>
    <w:rsid w:val="00CE76A7"/>
    <w:pPr>
      <w:tabs>
        <w:tab w:val="clear" w:pos="567"/>
      </w:tabs>
      <w:spacing w:after="240"/>
      <w:ind w:left="0" w:firstLine="0"/>
    </w:pPr>
  </w:style>
  <w:style w:type="paragraph" w:customStyle="1" w:styleId="DA-berschrift20">
    <w:name w:val="DA-Überschrift 2"/>
    <w:basedOn w:val="DA-berschrift1"/>
    <w:autoRedefine/>
    <w:semiHidden/>
    <w:rsid w:val="00CE76A7"/>
    <w:pPr>
      <w:tabs>
        <w:tab w:val="clear" w:pos="567"/>
      </w:tabs>
      <w:spacing w:before="240" w:after="120"/>
      <w:ind w:left="0" w:firstLine="0"/>
    </w:pPr>
  </w:style>
  <w:style w:type="paragraph" w:customStyle="1" w:styleId="DA-berschrift5">
    <w:name w:val="DA-Überschrift 5"/>
    <w:basedOn w:val="PPberschrift5"/>
    <w:autoRedefine/>
    <w:semiHidden/>
    <w:rsid w:val="00CE76A7"/>
    <w:pPr>
      <w:spacing w:before="120"/>
      <w:outlineLvl w:val="4"/>
    </w:pPr>
  </w:style>
  <w:style w:type="paragraph" w:customStyle="1" w:styleId="PPBearbFett">
    <w:name w:val="P&amp;P Bearb Fett"/>
    <w:basedOn w:val="Normln"/>
    <w:rsid w:val="00CE76A7"/>
    <w:pPr>
      <w:spacing w:line="336" w:lineRule="exact"/>
      <w:jc w:val="both"/>
    </w:pPr>
    <w:rPr>
      <w:b/>
      <w:color w:val="808080"/>
    </w:rPr>
  </w:style>
  <w:style w:type="paragraph" w:customStyle="1" w:styleId="PPberarbeitung">
    <w:name w:val="P&amp;P Überarbeitung"/>
    <w:basedOn w:val="Normln"/>
    <w:autoRedefine/>
    <w:rsid w:val="00CE76A7"/>
    <w:pPr>
      <w:spacing w:line="336" w:lineRule="exact"/>
      <w:jc w:val="both"/>
    </w:pPr>
    <w:rPr>
      <w:color w:val="FF0000"/>
    </w:rPr>
  </w:style>
  <w:style w:type="character" w:customStyle="1" w:styleId="DAberschrift5Zchn">
    <w:name w:val="DA Überschrift 5 Zchn"/>
    <w:semiHidden/>
    <w:rsid w:val="00CE76A7"/>
    <w:rPr>
      <w:rFonts w:ascii="Arial" w:hAnsi="Arial" w:cs="Arial"/>
      <w:bCs/>
      <w:i/>
      <w:sz w:val="24"/>
      <w:szCs w:val="24"/>
      <w:lang w:val="de-DE" w:eastAsia="de-DE" w:bidi="ar-SA"/>
    </w:rPr>
  </w:style>
  <w:style w:type="character" w:customStyle="1" w:styleId="ZchnZchn1">
    <w:name w:val="Zchn Zchn1"/>
    <w:semiHidden/>
    <w:rsid w:val="00CE76A7"/>
    <w:rPr>
      <w:rFonts w:ascii="Arial" w:hAnsi="Arial" w:cs="Arial"/>
      <w:lang w:val="de-DE" w:eastAsia="de-DE" w:bidi="ar-SA"/>
    </w:rPr>
  </w:style>
  <w:style w:type="character" w:customStyle="1" w:styleId="PPFunotenZchn">
    <w:name w:val="P&amp;P Fußnoten Zchn"/>
    <w:rsid w:val="00CE76A7"/>
    <w:rPr>
      <w:rFonts w:ascii="Arial" w:hAnsi="Arial" w:cs="Arial"/>
      <w:color w:val="000000"/>
      <w:lang w:val="de-DE" w:eastAsia="de-DE" w:bidi="ar-SA"/>
    </w:rPr>
  </w:style>
  <w:style w:type="paragraph" w:customStyle="1" w:styleId="Inhlatsverzeichnis">
    <w:name w:val="Inhlatsverzeichnis"/>
    <w:basedOn w:val="Obsah1"/>
    <w:semiHidden/>
    <w:rsid w:val="00CE76A7"/>
    <w:pPr>
      <w:tabs>
        <w:tab w:val="left" w:pos="400"/>
      </w:tabs>
    </w:pPr>
    <w:rPr>
      <w:b/>
      <w:bCs/>
      <w:caps/>
      <w:szCs w:val="22"/>
    </w:rPr>
  </w:style>
  <w:style w:type="character" w:customStyle="1" w:styleId="ZchnZchn">
    <w:name w:val="Zchn Zchn"/>
    <w:semiHidden/>
    <w:rsid w:val="00CE76A7"/>
    <w:rPr>
      <w:rFonts w:ascii="Arial" w:hAnsi="Arial" w:cs="Arial"/>
      <w:lang w:val="de-DE" w:eastAsia="de-DE" w:bidi="ar-SA"/>
    </w:rPr>
  </w:style>
  <w:style w:type="character" w:customStyle="1" w:styleId="FunotentextZchn">
    <w:name w:val="Fußnotentext Zchn"/>
    <w:semiHidden/>
    <w:rsid w:val="00CE76A7"/>
    <w:rPr>
      <w:rFonts w:ascii="Arial" w:hAnsi="Arial" w:cs="Arial"/>
      <w:lang w:val="de-DE" w:eastAsia="de-DE" w:bidi="ar-SA"/>
    </w:rPr>
  </w:style>
  <w:style w:type="paragraph" w:customStyle="1" w:styleId="PPSkursiv">
    <w:name w:val="P&amp;P S_kursiv"/>
    <w:basedOn w:val="PPStandard"/>
    <w:rsid w:val="00CE76A7"/>
    <w:rPr>
      <w:i/>
    </w:rPr>
  </w:style>
  <w:style w:type="paragraph" w:customStyle="1" w:styleId="Adresszeilentext">
    <w:name w:val="Adresszeilentext"/>
    <w:basedOn w:val="Normln"/>
    <w:rsid w:val="00CE76A7"/>
    <w:pPr>
      <w:spacing w:after="60" w:line="360" w:lineRule="auto"/>
    </w:pPr>
    <w:rPr>
      <w:sz w:val="20"/>
      <w:szCs w:val="20"/>
    </w:rPr>
  </w:style>
  <w:style w:type="character" w:customStyle="1" w:styleId="PPberarbeitungZchn">
    <w:name w:val="P&amp;P Überarbeitung Zchn"/>
    <w:rsid w:val="00CE76A7"/>
    <w:rPr>
      <w:rFonts w:ascii="Arial" w:hAnsi="Arial" w:cs="Arial"/>
      <w:color w:val="FF0000"/>
      <w:sz w:val="24"/>
      <w:szCs w:val="24"/>
      <w:lang w:val="de-DE" w:eastAsia="de-DE" w:bidi="ar-SA"/>
    </w:rPr>
  </w:style>
  <w:style w:type="paragraph" w:customStyle="1" w:styleId="UE1">
    <w:name w:val="UE 1"/>
    <w:basedOn w:val="Nadpis2"/>
    <w:rsid w:val="00CE76A7"/>
    <w:pPr>
      <w:tabs>
        <w:tab w:val="num" w:pos="576"/>
        <w:tab w:val="left" w:pos="1152"/>
        <w:tab w:val="left" w:pos="2304"/>
      </w:tabs>
      <w:spacing w:before="240" w:after="60"/>
      <w:ind w:left="576" w:hanging="576"/>
      <w:jc w:val="both"/>
    </w:pPr>
    <w:rPr>
      <w:b/>
      <w:bCs/>
      <w:szCs w:val="20"/>
    </w:rPr>
  </w:style>
  <w:style w:type="paragraph" w:customStyle="1" w:styleId="TxTSteyleR1">
    <w:name w:val="TxT Steyle R1"/>
    <w:basedOn w:val="Normln"/>
    <w:rsid w:val="00CE76A7"/>
    <w:pPr>
      <w:widowControl w:val="0"/>
      <w:autoSpaceDE w:val="0"/>
      <w:autoSpaceDN w:val="0"/>
      <w:spacing w:after="0" w:line="240" w:lineRule="auto"/>
      <w:jc w:val="right"/>
    </w:pPr>
    <w:rPr>
      <w:sz w:val="24"/>
    </w:rPr>
  </w:style>
  <w:style w:type="paragraph" w:customStyle="1" w:styleId="AFBTabelleKopftXt">
    <w:name w:val="A F&amp;B TabelleKopftXt"/>
    <w:basedOn w:val="Normln"/>
    <w:rsid w:val="00CE76A7"/>
    <w:pPr>
      <w:widowControl w:val="0"/>
      <w:autoSpaceDE w:val="0"/>
      <w:autoSpaceDN w:val="0"/>
      <w:spacing w:after="0" w:line="240" w:lineRule="auto"/>
    </w:pPr>
    <w:rPr>
      <w:bCs/>
      <w:sz w:val="16"/>
      <w:szCs w:val="12"/>
    </w:rPr>
  </w:style>
  <w:style w:type="paragraph" w:customStyle="1" w:styleId="Feld0">
    <w:name w:val="Feld 0"/>
    <w:basedOn w:val="Normln"/>
    <w:semiHidden/>
    <w:rsid w:val="00CE76A7"/>
    <w:pPr>
      <w:widowControl w:val="0"/>
      <w:autoSpaceDE w:val="0"/>
      <w:autoSpaceDN w:val="0"/>
      <w:spacing w:after="0" w:line="240" w:lineRule="auto"/>
    </w:pPr>
    <w:rPr>
      <w:rFonts w:cs="Wingdings"/>
      <w:b/>
      <w:sz w:val="24"/>
    </w:rPr>
  </w:style>
  <w:style w:type="table" w:styleId="Mkatabulky">
    <w:name w:val="Table Grid"/>
    <w:basedOn w:val="Normlntabulka"/>
    <w:rsid w:val="00F85B4E"/>
    <w:pPr>
      <w:spacing w:after="120"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UE1VerdanaNach18pt">
    <w:name w:val="Formatvorlage UE 1 + Verdana Nach:  18 pt"/>
    <w:basedOn w:val="UE1"/>
    <w:rsid w:val="00F85B4E"/>
    <w:pPr>
      <w:spacing w:after="360"/>
      <w:jc w:val="left"/>
    </w:pPr>
    <w:rPr>
      <w:rFonts w:cs="Times New Roman"/>
    </w:rPr>
  </w:style>
  <w:style w:type="paragraph" w:styleId="Obsah5">
    <w:name w:val="toc 5"/>
    <w:basedOn w:val="Normln"/>
    <w:next w:val="Normln"/>
    <w:rsid w:val="00B52E19"/>
    <w:pPr>
      <w:spacing w:after="0" w:line="320" w:lineRule="atLeast"/>
      <w:ind w:left="880"/>
    </w:pPr>
    <w:rPr>
      <w:rFonts w:ascii="Times New Roman" w:hAnsi="Times New Roman" w:cs="Times New Roman"/>
      <w:sz w:val="18"/>
      <w:szCs w:val="18"/>
    </w:rPr>
  </w:style>
  <w:style w:type="paragraph" w:customStyle="1" w:styleId="schattierung">
    <w:name w:val="schattierung"/>
    <w:basedOn w:val="Normln"/>
    <w:rsid w:val="00B52E19"/>
    <w:pPr>
      <w:shd w:val="pct5" w:color="auto" w:fill="auto"/>
      <w:spacing w:after="0" w:line="320" w:lineRule="atLeast"/>
    </w:pPr>
    <w:rPr>
      <w:rFonts w:ascii="Arial" w:hAnsi="Arial" w:cs="Times New Roman"/>
      <w:szCs w:val="20"/>
    </w:rPr>
  </w:style>
  <w:style w:type="paragraph" w:customStyle="1" w:styleId="berschrift">
    <w:name w:val="Überschrift"/>
    <w:basedOn w:val="Normln"/>
    <w:rsid w:val="00B52E19"/>
    <w:pPr>
      <w:tabs>
        <w:tab w:val="left" w:pos="284"/>
      </w:tabs>
      <w:spacing w:after="0" w:line="320" w:lineRule="atLeast"/>
      <w:ind w:left="283" w:hanging="283"/>
      <w:jc w:val="both"/>
    </w:pPr>
    <w:rPr>
      <w:rFonts w:ascii="Arial" w:hAnsi="Arial" w:cs="Times New Roman"/>
      <w:b/>
      <w:sz w:val="28"/>
      <w:szCs w:val="20"/>
    </w:rPr>
  </w:style>
  <w:style w:type="paragraph" w:customStyle="1" w:styleId="pos">
    <w:name w:val="pos"/>
    <w:basedOn w:val="Normln"/>
    <w:rsid w:val="00B52E19"/>
    <w:pPr>
      <w:framePr w:w="1491" w:h="766" w:hSpace="142" w:wrap="around" w:vAnchor="text" w:hAnchor="page" w:x="10252" w:y="154"/>
      <w:spacing w:after="0" w:line="320" w:lineRule="atLeast"/>
    </w:pPr>
    <w:rPr>
      <w:rFonts w:ascii="Arial" w:hAnsi="Arial" w:cs="Times New Roman"/>
      <w:sz w:val="18"/>
      <w:szCs w:val="20"/>
    </w:rPr>
  </w:style>
  <w:style w:type="character" w:styleId="Odkaznavysvtlivky">
    <w:name w:val="endnote reference"/>
    <w:rsid w:val="00B52E19"/>
    <w:rPr>
      <w:vertAlign w:val="superscript"/>
    </w:rPr>
  </w:style>
  <w:style w:type="paragraph" w:styleId="Nzev">
    <w:name w:val="Title"/>
    <w:basedOn w:val="Normln"/>
    <w:link w:val="NzevChar"/>
    <w:qFormat/>
    <w:locked/>
    <w:rsid w:val="00B52E19"/>
    <w:pPr>
      <w:spacing w:after="0" w:line="320" w:lineRule="atLeast"/>
      <w:jc w:val="center"/>
    </w:pPr>
    <w:rPr>
      <w:rFonts w:ascii="Arial" w:hAnsi="Arial"/>
      <w:sz w:val="52"/>
      <w:szCs w:val="20"/>
    </w:rPr>
  </w:style>
  <w:style w:type="character" w:customStyle="1" w:styleId="NzevChar">
    <w:name w:val="Název Char"/>
    <w:link w:val="Nzev"/>
    <w:rsid w:val="00B52E19"/>
    <w:rPr>
      <w:rFonts w:ascii="Arial" w:hAnsi="Arial" w:cs="Arial"/>
      <w:sz w:val="52"/>
    </w:rPr>
  </w:style>
  <w:style w:type="paragraph" w:customStyle="1" w:styleId="Zkladntext21">
    <w:name w:val="Základní text 21"/>
    <w:basedOn w:val="Normln"/>
    <w:rsid w:val="00B52E1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hAnsi="Arial" w:cs="Times New Roman"/>
      <w:sz w:val="24"/>
      <w:szCs w:val="20"/>
    </w:rPr>
  </w:style>
  <w:style w:type="paragraph" w:customStyle="1" w:styleId="Zkladntext31">
    <w:name w:val="Základní text 31"/>
    <w:basedOn w:val="Normln"/>
    <w:rsid w:val="00B52E1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hAnsi="Arial" w:cs="Times New Roman"/>
      <w:b/>
      <w:strike/>
      <w:sz w:val="24"/>
      <w:szCs w:val="20"/>
    </w:rPr>
  </w:style>
  <w:style w:type="paragraph" w:customStyle="1" w:styleId="Zkladntextodsazen21">
    <w:name w:val="Základní text odsazený 21"/>
    <w:basedOn w:val="Normln"/>
    <w:rsid w:val="00B52E19"/>
    <w:pPr>
      <w:overflowPunct w:val="0"/>
      <w:autoSpaceDE w:val="0"/>
      <w:autoSpaceDN w:val="0"/>
      <w:adjustRightInd w:val="0"/>
      <w:spacing w:after="0" w:line="240" w:lineRule="auto"/>
      <w:ind w:left="709"/>
      <w:jc w:val="both"/>
      <w:textAlignment w:val="baseline"/>
    </w:pPr>
    <w:rPr>
      <w:rFonts w:ascii="Arial" w:hAnsi="Arial" w:cs="Times New Roman"/>
      <w:sz w:val="24"/>
      <w:szCs w:val="20"/>
    </w:rPr>
  </w:style>
  <w:style w:type="paragraph" w:styleId="Obsah6">
    <w:name w:val="toc 6"/>
    <w:basedOn w:val="Normln"/>
    <w:next w:val="Normln"/>
    <w:autoRedefine/>
    <w:rsid w:val="00B52E19"/>
    <w:pPr>
      <w:spacing w:after="0" w:line="320" w:lineRule="atLeast"/>
      <w:ind w:left="1100"/>
    </w:pPr>
    <w:rPr>
      <w:rFonts w:ascii="Times New Roman" w:hAnsi="Times New Roman" w:cs="Times New Roman"/>
      <w:sz w:val="18"/>
      <w:szCs w:val="18"/>
    </w:rPr>
  </w:style>
  <w:style w:type="paragraph" w:styleId="Obsah7">
    <w:name w:val="toc 7"/>
    <w:basedOn w:val="Normln"/>
    <w:next w:val="Normln"/>
    <w:autoRedefine/>
    <w:rsid w:val="00B52E19"/>
    <w:pPr>
      <w:spacing w:after="0" w:line="320" w:lineRule="atLeast"/>
      <w:ind w:left="1320"/>
    </w:pPr>
    <w:rPr>
      <w:rFonts w:ascii="Times New Roman" w:hAnsi="Times New Roman" w:cs="Times New Roman"/>
      <w:sz w:val="18"/>
      <w:szCs w:val="18"/>
    </w:rPr>
  </w:style>
  <w:style w:type="paragraph" w:styleId="Obsah8">
    <w:name w:val="toc 8"/>
    <w:basedOn w:val="Normln"/>
    <w:next w:val="Normln"/>
    <w:autoRedefine/>
    <w:rsid w:val="00B52E19"/>
    <w:pPr>
      <w:spacing w:after="0" w:line="320" w:lineRule="atLeast"/>
      <w:ind w:left="1540"/>
    </w:pPr>
    <w:rPr>
      <w:rFonts w:ascii="Times New Roman" w:hAnsi="Times New Roman" w:cs="Times New Roman"/>
      <w:sz w:val="18"/>
      <w:szCs w:val="18"/>
    </w:rPr>
  </w:style>
  <w:style w:type="paragraph" w:styleId="Obsah9">
    <w:name w:val="toc 9"/>
    <w:basedOn w:val="Normln"/>
    <w:next w:val="Normln"/>
    <w:autoRedefine/>
    <w:rsid w:val="00B52E19"/>
    <w:pPr>
      <w:spacing w:after="0" w:line="320" w:lineRule="atLeast"/>
      <w:ind w:left="1760"/>
    </w:pPr>
    <w:rPr>
      <w:rFonts w:ascii="Times New Roman" w:hAnsi="Times New Roman" w:cs="Times New Roman"/>
      <w:sz w:val="18"/>
      <w:szCs w:val="18"/>
    </w:rPr>
  </w:style>
  <w:style w:type="paragraph" w:styleId="Rozloendokumentu">
    <w:name w:val="Document Map"/>
    <w:basedOn w:val="Normln"/>
    <w:link w:val="RozloendokumentuChar"/>
    <w:rsid w:val="00B52E19"/>
    <w:pPr>
      <w:shd w:val="clear" w:color="auto" w:fill="000080"/>
      <w:spacing w:after="0" w:line="320" w:lineRule="atLeast"/>
    </w:pPr>
    <w:rPr>
      <w:rFonts w:ascii="Tahoma" w:hAnsi="Tahoma" w:cs="DTLCaspariST-Bold"/>
      <w:sz w:val="20"/>
      <w:szCs w:val="20"/>
    </w:rPr>
  </w:style>
  <w:style w:type="character" w:customStyle="1" w:styleId="RozloendokumentuChar">
    <w:name w:val="Rozložení dokumentu Char"/>
    <w:link w:val="Rozloendokumentu"/>
    <w:rsid w:val="00B52E19"/>
    <w:rPr>
      <w:rFonts w:ascii="Tahoma" w:hAnsi="Tahoma" w:cs="DTLCaspariST-Bold"/>
      <w:shd w:val="clear" w:color="auto" w:fill="000080"/>
    </w:rPr>
  </w:style>
  <w:style w:type="paragraph" w:customStyle="1" w:styleId="AFBStandard">
    <w:name w:val="A F&amp;B Standard"/>
    <w:basedOn w:val="Normln"/>
    <w:autoRedefine/>
    <w:rsid w:val="00B52E19"/>
    <w:pPr>
      <w:spacing w:line="336" w:lineRule="exact"/>
      <w:jc w:val="both"/>
    </w:pPr>
    <w:rPr>
      <w:rFonts w:ascii="Arial" w:hAnsi="Arial"/>
      <w:sz w:val="24"/>
    </w:rPr>
  </w:style>
  <w:style w:type="paragraph" w:customStyle="1" w:styleId="ZwischentitelE4">
    <w:name w:val="Zwischentitel (E4)"/>
    <w:basedOn w:val="Normln"/>
    <w:next w:val="Normln"/>
    <w:rsid w:val="00B52E19"/>
    <w:pPr>
      <w:spacing w:after="0" w:line="300" w:lineRule="exact"/>
    </w:pPr>
    <w:rPr>
      <w:rFonts w:ascii="DTLCaspariST-Bold" w:eastAsia="Times" w:hAnsi="DTLCaspariST-Bold" w:cs="Times New Roman"/>
      <w:spacing w:val="6"/>
      <w:szCs w:val="20"/>
    </w:rPr>
  </w:style>
  <w:style w:type="paragraph" w:customStyle="1" w:styleId="Tabellenberschrift">
    <w:name w:val="Tabellenüberschrift"/>
    <w:aliases w:val="Frage"/>
    <w:basedOn w:val="Normln"/>
    <w:rsid w:val="00B52E19"/>
    <w:pPr>
      <w:spacing w:after="0" w:line="300" w:lineRule="exact"/>
      <w:outlineLvl w:val="0"/>
    </w:pPr>
    <w:rPr>
      <w:rFonts w:ascii="DTLCaspariSTMedium" w:eastAsia="Times" w:hAnsi="DTLCaspariSTMedium" w:cs="Times New Roman"/>
      <w:spacing w:val="6"/>
      <w:szCs w:val="20"/>
    </w:rPr>
  </w:style>
  <w:style w:type="paragraph" w:customStyle="1" w:styleId="MarginaltextFuzeile">
    <w:name w:val="Marginaltext Fußzeile"/>
    <w:basedOn w:val="Normln"/>
    <w:rsid w:val="00B52E19"/>
    <w:pPr>
      <w:spacing w:after="0" w:line="184" w:lineRule="exact"/>
    </w:pPr>
    <w:rPr>
      <w:rFonts w:ascii="DTLCaspariST" w:eastAsia="Times" w:hAnsi="DTLCaspariST" w:cs="Times New Roman"/>
      <w:spacing w:val="5"/>
      <w:sz w:val="16"/>
      <w:szCs w:val="20"/>
    </w:rPr>
  </w:style>
  <w:style w:type="paragraph" w:customStyle="1" w:styleId="AufzhlungszeichenPunkt">
    <w:name w:val="Aufzählungszeichen Punkt"/>
    <w:basedOn w:val="Normln"/>
    <w:next w:val="Normln"/>
    <w:rsid w:val="00B52E19"/>
    <w:pPr>
      <w:tabs>
        <w:tab w:val="num" w:pos="900"/>
      </w:tabs>
      <w:spacing w:after="0" w:line="300" w:lineRule="exact"/>
      <w:ind w:left="900" w:hanging="360"/>
    </w:pPr>
    <w:rPr>
      <w:rFonts w:ascii="DTLCaspariST" w:eastAsia="Times" w:hAnsi="DTLCaspariST" w:cs="Times New Roman"/>
      <w:spacing w:val="6"/>
      <w:szCs w:val="20"/>
    </w:rPr>
  </w:style>
  <w:style w:type="paragraph" w:customStyle="1" w:styleId="TitelEbene3">
    <w:name w:val="Titel Ebene 3"/>
    <w:basedOn w:val="Normln"/>
    <w:rsid w:val="00B52E19"/>
    <w:pPr>
      <w:spacing w:after="0" w:line="300" w:lineRule="exact"/>
    </w:pPr>
    <w:rPr>
      <w:rFonts w:ascii="DTLCaspariST-BoldItalic" w:eastAsia="Times" w:hAnsi="DTLCaspariST-BoldItalic" w:cs="Times New Roman"/>
      <w:spacing w:val="6"/>
      <w:sz w:val="28"/>
      <w:szCs w:val="20"/>
    </w:rPr>
  </w:style>
  <w:style w:type="paragraph" w:styleId="Zkladntextodsazen3">
    <w:name w:val="Body Text Indent 3"/>
    <w:basedOn w:val="Normln"/>
    <w:link w:val="Zkladntextodsazen3Char"/>
    <w:rsid w:val="00B52E19"/>
    <w:pPr>
      <w:spacing w:line="320" w:lineRule="atLeast"/>
      <w:ind w:left="283"/>
    </w:pPr>
    <w:rPr>
      <w:rFonts w:ascii="Arial" w:hAnsi="Arial" w:cs="Times New Roman"/>
      <w:sz w:val="16"/>
      <w:szCs w:val="16"/>
    </w:rPr>
  </w:style>
  <w:style w:type="character" w:customStyle="1" w:styleId="Zkladntextodsazen3Char">
    <w:name w:val="Základní text odsazený 3 Char"/>
    <w:link w:val="Zkladntextodsazen3"/>
    <w:rsid w:val="00B52E19"/>
    <w:rPr>
      <w:rFonts w:ascii="Arial" w:hAnsi="Arial"/>
      <w:sz w:val="16"/>
      <w:szCs w:val="16"/>
    </w:rPr>
  </w:style>
  <w:style w:type="paragraph" w:styleId="Zkladntextodsazen2">
    <w:name w:val="Body Text Indent 2"/>
    <w:basedOn w:val="Normln"/>
    <w:link w:val="Zkladntextodsazen2Char"/>
    <w:rsid w:val="00B52E19"/>
    <w:pPr>
      <w:spacing w:line="480" w:lineRule="auto"/>
      <w:ind w:left="283"/>
    </w:pPr>
    <w:rPr>
      <w:rFonts w:ascii="Arial" w:hAnsi="Arial" w:cs="Times New Roman"/>
      <w:szCs w:val="20"/>
    </w:rPr>
  </w:style>
  <w:style w:type="character" w:customStyle="1" w:styleId="Zkladntextodsazen2Char">
    <w:name w:val="Základní text odsazený 2 Char"/>
    <w:link w:val="Zkladntextodsazen2"/>
    <w:rsid w:val="00B52E19"/>
    <w:rPr>
      <w:rFonts w:ascii="Arial" w:hAnsi="Arial"/>
      <w:sz w:val="22"/>
    </w:rPr>
  </w:style>
  <w:style w:type="paragraph" w:styleId="Zkladntextodsazen">
    <w:name w:val="Body Text Indent"/>
    <w:basedOn w:val="Normln"/>
    <w:link w:val="ZkladntextodsazenChar"/>
    <w:rsid w:val="00B52E19"/>
    <w:pPr>
      <w:spacing w:line="320" w:lineRule="atLeast"/>
      <w:ind w:left="283"/>
    </w:pPr>
    <w:rPr>
      <w:rFonts w:ascii="Arial" w:hAnsi="Arial" w:cs="Times New Roman"/>
      <w:szCs w:val="20"/>
    </w:rPr>
  </w:style>
  <w:style w:type="character" w:customStyle="1" w:styleId="ZkladntextodsazenChar">
    <w:name w:val="Základní text odsazený Char"/>
    <w:link w:val="Zkladntextodsazen"/>
    <w:rsid w:val="00B52E19"/>
    <w:rPr>
      <w:rFonts w:ascii="Arial" w:hAnsi="Arial"/>
      <w:sz w:val="22"/>
    </w:rPr>
  </w:style>
  <w:style w:type="character" w:customStyle="1" w:styleId="ZpatChar">
    <w:name w:val="Zápatí Char"/>
    <w:link w:val="Zpat"/>
    <w:uiPriority w:val="99"/>
    <w:rsid w:val="00B52E19"/>
    <w:rPr>
      <w:rFonts w:ascii="Verdana" w:hAnsi="Verdana" w:cs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lz\Documents\3_Audit%20Unternehmen\TeilB_Standardvorlagen\1_Auditprozess\06_Umsetzungsplan\Umsetzungsplan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EFF73-E335-40C8-B01D-F3807FE00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Umsetzungsplan</Template>
  <TotalTime>3</TotalTime>
  <Pages>1</Pages>
  <Words>2111</Words>
  <Characters>12460</Characters>
  <Application>Microsoft Office Word</Application>
  <DocSecurity>0</DocSecurity>
  <Lines>103</Lines>
  <Paragraphs>29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Dohoda o cílech</vt:lpstr>
      <vt:lpstr>Zielvereinbarung</vt:lpstr>
    </vt:vector>
  </TitlesOfParts>
  <Company>www.palz-partner.at</Company>
  <LinksUpToDate>false</LinksUpToDate>
  <CharactersWithSpaces>14542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cílech</dc:title>
  <dc:subject>Audit familyfrienlycommunity</dc:subject>
  <dc:creator>KT</dc:creator>
  <cp:keywords/>
  <dc:description>www.palz-partner.at</dc:description>
  <cp:lastModifiedBy>Jiří Řezníček</cp:lastModifiedBy>
  <cp:revision>4</cp:revision>
  <cp:lastPrinted>2024-10-31T14:12:00Z</cp:lastPrinted>
  <dcterms:created xsi:type="dcterms:W3CDTF">2024-10-31T14:11:00Z</dcterms:created>
  <dcterms:modified xsi:type="dcterms:W3CDTF">2024-10-31T14:13:00Z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SEKANINA.BORIVOJ@kr-jihomoravsky.cz</vt:lpwstr>
  </property>
  <property fmtid="{D5CDD505-2E9C-101B-9397-08002B2CF9AE}" pid="5" name="MSIP_Label_690ebb53-23a2-471a-9c6e-17bd0d11311e_SetDate">
    <vt:lpwstr>2021-02-03T13:13:07.2219260Z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</Properties>
</file>