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FF2CD1" w14:textId="77777777" w:rsidR="00293548" w:rsidRPr="00BC0BDC" w:rsidRDefault="00293548" w:rsidP="00293548">
      <w:pPr>
        <w:pStyle w:val="UE1A"/>
        <w:rPr>
          <w:lang w:val="cs-CZ"/>
        </w:rPr>
      </w:pPr>
    </w:p>
    <w:p w14:paraId="09672D50" w14:textId="77777777" w:rsidR="00C30833" w:rsidRPr="00BC0BDC" w:rsidRDefault="00C30833" w:rsidP="00293548">
      <w:pPr>
        <w:pStyle w:val="UE1A"/>
        <w:rPr>
          <w:lang w:val="cs-CZ"/>
        </w:rPr>
      </w:pPr>
    </w:p>
    <w:p w14:paraId="5642124E" w14:textId="77777777" w:rsidR="00C30833" w:rsidRPr="00BC0BDC" w:rsidRDefault="00C30833" w:rsidP="00293548">
      <w:pPr>
        <w:pStyle w:val="UE1A"/>
        <w:rPr>
          <w:lang w:val="cs-CZ"/>
        </w:rPr>
      </w:pPr>
    </w:p>
    <w:p w14:paraId="3FC515AD" w14:textId="77777777" w:rsidR="00293548" w:rsidRPr="00BC0BDC" w:rsidRDefault="00293548" w:rsidP="00293548">
      <w:pPr>
        <w:pStyle w:val="UE1A"/>
        <w:rPr>
          <w:lang w:val="cs-CZ"/>
        </w:rPr>
      </w:pPr>
    </w:p>
    <w:p w14:paraId="06DD5170" w14:textId="77777777" w:rsidR="008825B6" w:rsidRPr="00BC0BDC" w:rsidRDefault="008825B6" w:rsidP="00293548">
      <w:pPr>
        <w:pStyle w:val="UE1A"/>
        <w:rPr>
          <w:lang w:val="cs-CZ"/>
        </w:rPr>
      </w:pPr>
    </w:p>
    <w:p w14:paraId="7389E304" w14:textId="77777777" w:rsidR="009D022F" w:rsidRPr="00BC0BDC" w:rsidRDefault="004B117C" w:rsidP="00293548">
      <w:pPr>
        <w:pStyle w:val="UE1A"/>
        <w:rPr>
          <w:lang w:val="cs-CZ"/>
        </w:rPr>
      </w:pPr>
      <w:r w:rsidRPr="00BC0BDC">
        <w:rPr>
          <w:lang w:val="cs-CZ"/>
        </w:rPr>
        <w:t>plán opatření</w:t>
      </w:r>
    </w:p>
    <w:p w14:paraId="0BD70C8A" w14:textId="77777777" w:rsidR="008825B6" w:rsidRPr="00BC0BDC" w:rsidRDefault="008825B6" w:rsidP="007727D8">
      <w:pPr>
        <w:spacing w:after="1400"/>
        <w:jc w:val="center"/>
        <w:rPr>
          <w:sz w:val="32"/>
          <w:lang w:val="cs-CZ"/>
        </w:rPr>
      </w:pPr>
    </w:p>
    <w:p w14:paraId="5408B5D1" w14:textId="77777777" w:rsidR="008825B6" w:rsidRPr="00BC0BDC" w:rsidRDefault="008825B6" w:rsidP="007727D8">
      <w:pPr>
        <w:spacing w:after="1400"/>
        <w:jc w:val="center"/>
        <w:rPr>
          <w:sz w:val="32"/>
          <w:lang w:val="cs-CZ"/>
        </w:rPr>
      </w:pPr>
    </w:p>
    <w:p w14:paraId="6D33E8CB" w14:textId="77777777" w:rsidR="008825B6" w:rsidRPr="00BC0BDC" w:rsidRDefault="008825B6" w:rsidP="007727D8">
      <w:pPr>
        <w:spacing w:after="1400"/>
        <w:jc w:val="center"/>
        <w:rPr>
          <w:sz w:val="32"/>
          <w:lang w:val="cs-CZ"/>
        </w:rPr>
      </w:pPr>
    </w:p>
    <w:tbl>
      <w:tblPr>
        <w:tblW w:w="7355" w:type="dxa"/>
        <w:jc w:val="right"/>
        <w:tblLayout w:type="fixed"/>
        <w:tblLook w:val="01E0" w:firstRow="1" w:lastRow="1" w:firstColumn="1" w:lastColumn="1" w:noHBand="0" w:noVBand="0"/>
      </w:tblPr>
      <w:tblGrid>
        <w:gridCol w:w="7355"/>
      </w:tblGrid>
      <w:tr w:rsidR="009D022F" w:rsidRPr="00BC0BDC" w14:paraId="0F0E3AA3" w14:textId="77777777">
        <w:trPr>
          <w:trHeight w:val="20"/>
          <w:jc w:val="right"/>
        </w:trPr>
        <w:tc>
          <w:tcPr>
            <w:tcW w:w="7355" w:type="dxa"/>
            <w:tcMar>
              <w:top w:w="28" w:type="dxa"/>
            </w:tcMar>
          </w:tcPr>
          <w:p w14:paraId="7B7693BA" w14:textId="77777777" w:rsidR="009D022F" w:rsidRPr="00BC0BDC" w:rsidRDefault="004B117C" w:rsidP="00B52E19">
            <w:pPr>
              <w:pStyle w:val="Adresszeilentext"/>
              <w:jc w:val="right"/>
              <w:rPr>
                <w:lang w:val="cs-CZ"/>
              </w:rPr>
            </w:pPr>
            <w:bookmarkStart w:id="0" w:name="_Hlk180583890"/>
            <w:r w:rsidRPr="00BC0BDC">
              <w:rPr>
                <w:lang w:val="cs-CZ"/>
              </w:rPr>
              <w:t>Název obce</w:t>
            </w:r>
            <w:r w:rsidR="009D022F" w:rsidRPr="00BC0BDC">
              <w:rPr>
                <w:lang w:val="cs-CZ"/>
              </w:rPr>
              <w:t>:</w:t>
            </w:r>
          </w:p>
        </w:tc>
      </w:tr>
      <w:tr w:rsidR="009D022F" w:rsidRPr="00BC0BDC" w14:paraId="157829EC" w14:textId="77777777">
        <w:trPr>
          <w:trHeight w:val="454"/>
          <w:jc w:val="right"/>
        </w:trPr>
        <w:tc>
          <w:tcPr>
            <w:tcW w:w="7355" w:type="dxa"/>
            <w:vAlign w:val="center"/>
          </w:tcPr>
          <w:p w14:paraId="2FEC40A1" w14:textId="6E1EE777" w:rsidR="009D022F" w:rsidRPr="00BC0BDC" w:rsidRDefault="00DC5881" w:rsidP="00D33078">
            <w:pPr>
              <w:pStyle w:val="TxTSteyleR1"/>
              <w:rPr>
                <w:b/>
                <w:lang w:val="cs-CZ"/>
              </w:rPr>
            </w:pPr>
            <w:r>
              <w:rPr>
                <w:b/>
                <w:lang w:val="cs-CZ"/>
              </w:rPr>
              <w:t>Tučín</w:t>
            </w:r>
          </w:p>
        </w:tc>
      </w:tr>
      <w:tr w:rsidR="009D022F" w:rsidRPr="00BC0BDC" w14:paraId="46B9C6C6" w14:textId="77777777">
        <w:trPr>
          <w:trHeight w:val="20"/>
          <w:jc w:val="right"/>
        </w:trPr>
        <w:tc>
          <w:tcPr>
            <w:tcW w:w="7355" w:type="dxa"/>
          </w:tcPr>
          <w:p w14:paraId="3DECF683" w14:textId="77777777" w:rsidR="009D022F" w:rsidRPr="00BC0BDC" w:rsidRDefault="004B117C">
            <w:pPr>
              <w:pStyle w:val="Adresszeilentext"/>
              <w:jc w:val="right"/>
              <w:rPr>
                <w:lang w:val="cs-CZ"/>
              </w:rPr>
            </w:pPr>
            <w:r w:rsidRPr="00BC0BDC">
              <w:rPr>
                <w:lang w:val="cs-CZ"/>
              </w:rPr>
              <w:t>Adresa</w:t>
            </w:r>
            <w:r w:rsidR="009D022F" w:rsidRPr="00BC0BDC">
              <w:rPr>
                <w:lang w:val="cs-CZ"/>
              </w:rPr>
              <w:t>:</w:t>
            </w:r>
          </w:p>
        </w:tc>
      </w:tr>
      <w:tr w:rsidR="009D022F" w:rsidRPr="00BC0BDC" w14:paraId="2FDB7B78" w14:textId="77777777">
        <w:trPr>
          <w:trHeight w:val="851"/>
          <w:jc w:val="right"/>
        </w:trPr>
        <w:tc>
          <w:tcPr>
            <w:tcW w:w="7355" w:type="dxa"/>
          </w:tcPr>
          <w:p w14:paraId="600B62D5" w14:textId="75056BA9" w:rsidR="009D022F" w:rsidRPr="00BC0BDC" w:rsidRDefault="00DC5881">
            <w:pPr>
              <w:widowControl w:val="0"/>
              <w:autoSpaceDE w:val="0"/>
              <w:autoSpaceDN w:val="0"/>
              <w:spacing w:after="0"/>
              <w:jc w:val="right"/>
              <w:rPr>
                <w:szCs w:val="22"/>
                <w:lang w:val="cs-CZ"/>
              </w:rPr>
            </w:pPr>
            <w:r>
              <w:rPr>
                <w:szCs w:val="22"/>
                <w:lang w:val="cs-CZ"/>
              </w:rPr>
              <w:t>Tučín 127, 751 16</w:t>
            </w:r>
          </w:p>
        </w:tc>
      </w:tr>
      <w:tr w:rsidR="009D022F" w:rsidRPr="00BC0BDC" w14:paraId="66D8989F" w14:textId="77777777">
        <w:trPr>
          <w:trHeight w:val="20"/>
          <w:jc w:val="right"/>
        </w:trPr>
        <w:tc>
          <w:tcPr>
            <w:tcW w:w="7355" w:type="dxa"/>
          </w:tcPr>
          <w:p w14:paraId="121C6843" w14:textId="77777777" w:rsidR="009D022F" w:rsidRPr="00BC0BDC" w:rsidRDefault="00BC0BDC">
            <w:pPr>
              <w:pStyle w:val="Adresszeilentext"/>
              <w:jc w:val="right"/>
              <w:rPr>
                <w:lang w:val="cs-CZ"/>
              </w:rPr>
            </w:pPr>
            <w:r w:rsidRPr="00BC0BDC">
              <w:rPr>
                <w:lang w:val="cs-CZ"/>
              </w:rPr>
              <w:t>Poradce</w:t>
            </w:r>
            <w:r w:rsidR="009D022F" w:rsidRPr="00BC0BDC">
              <w:rPr>
                <w:lang w:val="cs-CZ"/>
              </w:rPr>
              <w:t>:</w:t>
            </w:r>
          </w:p>
        </w:tc>
      </w:tr>
      <w:tr w:rsidR="009D022F" w:rsidRPr="00BC0BDC" w14:paraId="7B99BD86" w14:textId="77777777">
        <w:trPr>
          <w:trHeight w:val="340"/>
          <w:jc w:val="right"/>
        </w:trPr>
        <w:tc>
          <w:tcPr>
            <w:tcW w:w="7355" w:type="dxa"/>
            <w:vAlign w:val="center"/>
          </w:tcPr>
          <w:p w14:paraId="1E63F424" w14:textId="035F8090" w:rsidR="009D022F" w:rsidRPr="00BC0BDC" w:rsidRDefault="00DC5881">
            <w:pPr>
              <w:widowControl w:val="0"/>
              <w:autoSpaceDE w:val="0"/>
              <w:autoSpaceDN w:val="0"/>
              <w:spacing w:after="0"/>
              <w:jc w:val="right"/>
              <w:rPr>
                <w:szCs w:val="22"/>
                <w:lang w:val="cs-CZ"/>
              </w:rPr>
            </w:pPr>
            <w:r>
              <w:rPr>
                <w:szCs w:val="22"/>
                <w:lang w:val="cs-CZ"/>
              </w:rPr>
              <w:t xml:space="preserve">Hana </w:t>
            </w:r>
            <w:proofErr w:type="spellStart"/>
            <w:r>
              <w:rPr>
                <w:szCs w:val="22"/>
                <w:lang w:val="cs-CZ"/>
              </w:rPr>
              <w:t>Radoňová</w:t>
            </w:r>
            <w:proofErr w:type="spellEnd"/>
          </w:p>
        </w:tc>
      </w:tr>
      <w:tr w:rsidR="009D022F" w:rsidRPr="00BC0BDC" w14:paraId="6F43CF04" w14:textId="77777777">
        <w:trPr>
          <w:trHeight w:val="20"/>
          <w:jc w:val="right"/>
        </w:trPr>
        <w:tc>
          <w:tcPr>
            <w:tcW w:w="7355" w:type="dxa"/>
          </w:tcPr>
          <w:p w14:paraId="5408C393" w14:textId="77777777" w:rsidR="009D022F" w:rsidRPr="00BC0BDC" w:rsidRDefault="009D022F">
            <w:pPr>
              <w:pStyle w:val="Adresszeilentext"/>
              <w:jc w:val="right"/>
              <w:rPr>
                <w:lang w:val="cs-CZ"/>
              </w:rPr>
            </w:pPr>
            <w:r w:rsidRPr="00BC0BDC">
              <w:rPr>
                <w:lang w:val="cs-CZ"/>
              </w:rPr>
              <w:t>Datum:</w:t>
            </w:r>
          </w:p>
        </w:tc>
      </w:tr>
      <w:tr w:rsidR="009D022F" w:rsidRPr="00BC0BDC" w14:paraId="50E5BA77" w14:textId="77777777">
        <w:trPr>
          <w:trHeight w:val="20"/>
          <w:jc w:val="right"/>
        </w:trPr>
        <w:tc>
          <w:tcPr>
            <w:tcW w:w="7355" w:type="dxa"/>
          </w:tcPr>
          <w:p w14:paraId="1769CCE2" w14:textId="531D1432" w:rsidR="009D022F" w:rsidRPr="00BC0BDC" w:rsidRDefault="00DC5881">
            <w:pPr>
              <w:widowControl w:val="0"/>
              <w:autoSpaceDE w:val="0"/>
              <w:autoSpaceDN w:val="0"/>
              <w:spacing w:after="0"/>
              <w:jc w:val="right"/>
              <w:rPr>
                <w:szCs w:val="22"/>
                <w:lang w:val="cs-CZ"/>
              </w:rPr>
            </w:pPr>
            <w:r>
              <w:rPr>
                <w:szCs w:val="22"/>
                <w:lang w:val="cs-CZ"/>
              </w:rPr>
              <w:t>01.10.2024</w:t>
            </w:r>
          </w:p>
        </w:tc>
      </w:tr>
      <w:bookmarkEnd w:id="0"/>
    </w:tbl>
    <w:p w14:paraId="182F4232" w14:textId="77777777" w:rsidR="00C30833" w:rsidRPr="00BC0BDC" w:rsidRDefault="00C30833" w:rsidP="005C4E41">
      <w:pPr>
        <w:pStyle w:val="PPStandard"/>
        <w:rPr>
          <w:lang w:val="cs-CZ"/>
        </w:rPr>
      </w:pPr>
    </w:p>
    <w:p w14:paraId="680B3F45" w14:textId="77777777" w:rsidR="00DD2030" w:rsidRPr="00BC0BDC" w:rsidRDefault="00DD2030" w:rsidP="005C4E41">
      <w:pPr>
        <w:pStyle w:val="PPStandard"/>
        <w:rPr>
          <w:lang w:val="cs-CZ"/>
        </w:rPr>
      </w:pPr>
    </w:p>
    <w:p w14:paraId="1287225F" w14:textId="77777777" w:rsidR="006546E6" w:rsidRPr="00BC0BDC" w:rsidRDefault="00D059B5" w:rsidP="0078561E">
      <w:pPr>
        <w:pStyle w:val="Nadpis3"/>
        <w:keepNext w:val="0"/>
        <w:spacing w:before="480" w:after="480" w:line="320" w:lineRule="atLeast"/>
        <w:rPr>
          <w:sz w:val="22"/>
          <w:szCs w:val="22"/>
          <w:lang w:val="cs-CZ"/>
        </w:rPr>
      </w:pPr>
      <w:bookmarkStart w:id="1" w:name="_Toc337045995"/>
      <w:r w:rsidRPr="00BC0BDC">
        <w:rPr>
          <w:sz w:val="22"/>
          <w:szCs w:val="22"/>
          <w:lang w:val="cs-CZ"/>
        </w:rPr>
        <w:br w:type="page"/>
      </w:r>
      <w:r w:rsidR="00E4124E">
        <w:rPr>
          <w:sz w:val="22"/>
          <w:szCs w:val="22"/>
          <w:lang w:val="cs-CZ"/>
        </w:rPr>
        <w:lastRenderedPageBreak/>
        <w:t>Formulace konkrétních opatření</w:t>
      </w:r>
      <w:r w:rsidR="006546E6" w:rsidRPr="00BC0BDC">
        <w:rPr>
          <w:sz w:val="22"/>
          <w:szCs w:val="22"/>
          <w:lang w:val="cs-CZ"/>
        </w:rPr>
        <w:t xml:space="preserve">/ </w:t>
      </w:r>
      <w:r w:rsidR="00E4124E">
        <w:rPr>
          <w:sz w:val="22"/>
          <w:szCs w:val="22"/>
          <w:lang w:val="cs-CZ"/>
        </w:rPr>
        <w:t xml:space="preserve">Plán opatření </w:t>
      </w:r>
      <w:bookmarkEnd w:id="1"/>
    </w:p>
    <w:p w14:paraId="653E43FE" w14:textId="77777777" w:rsidR="007A719E" w:rsidRPr="007A719E" w:rsidRDefault="007A719E" w:rsidP="006546E6">
      <w:pPr>
        <w:spacing w:line="336" w:lineRule="exact"/>
        <w:jc w:val="both"/>
        <w:rPr>
          <w:lang w:val="cs-CZ"/>
        </w:rPr>
      </w:pPr>
      <w:r w:rsidRPr="007A719E">
        <w:rPr>
          <w:rStyle w:val="hps"/>
          <w:lang w:val="cs-CZ"/>
        </w:rPr>
        <w:t>Na základě výsledků</w:t>
      </w:r>
      <w:r w:rsidRPr="007A719E">
        <w:rPr>
          <w:lang w:val="cs-CZ"/>
        </w:rPr>
        <w:t xml:space="preserve"> </w:t>
      </w:r>
      <w:r w:rsidRPr="007A719E">
        <w:rPr>
          <w:rStyle w:val="hps"/>
          <w:lang w:val="cs-CZ"/>
        </w:rPr>
        <w:t>komplexního</w:t>
      </w:r>
      <w:r w:rsidRPr="007A719E">
        <w:rPr>
          <w:lang w:val="cs-CZ"/>
        </w:rPr>
        <w:t xml:space="preserve"> </w:t>
      </w:r>
      <w:r w:rsidRPr="007A719E">
        <w:rPr>
          <w:rStyle w:val="hps"/>
          <w:lang w:val="cs-CZ"/>
        </w:rPr>
        <w:t>průzkumu</w:t>
      </w:r>
      <w:r w:rsidRPr="007A719E">
        <w:rPr>
          <w:lang w:val="cs-CZ"/>
        </w:rPr>
        <w:t xml:space="preserve"> </w:t>
      </w:r>
      <w:r w:rsidRPr="007A719E">
        <w:rPr>
          <w:rStyle w:val="hps"/>
          <w:lang w:val="cs-CZ"/>
        </w:rPr>
        <w:t>v rámci</w:t>
      </w:r>
      <w:r w:rsidRPr="007A719E">
        <w:rPr>
          <w:lang w:val="cs-CZ"/>
        </w:rPr>
        <w:t xml:space="preserve"> </w:t>
      </w:r>
      <w:r w:rsidRPr="007A719E">
        <w:rPr>
          <w:rStyle w:val="hps"/>
          <w:lang w:val="cs-CZ"/>
        </w:rPr>
        <w:t>1.</w:t>
      </w:r>
      <w:r w:rsidRPr="007A719E">
        <w:rPr>
          <w:lang w:val="cs-CZ"/>
        </w:rPr>
        <w:t xml:space="preserve"> workshopu a informací získa</w:t>
      </w:r>
      <w:r w:rsidR="006C1032">
        <w:rPr>
          <w:lang w:val="cs-CZ"/>
        </w:rPr>
        <w:t>ných za spolupráce obyvatel byla</w:t>
      </w:r>
      <w:r w:rsidRPr="007A719E">
        <w:rPr>
          <w:lang w:val="cs-CZ"/>
        </w:rPr>
        <w:t xml:space="preserve"> rozpoznána skutečná potřeba rodinně přátelských opatření v obci.</w:t>
      </w:r>
    </w:p>
    <w:p w14:paraId="20C34AEE" w14:textId="13E71E71" w:rsidR="007A719E" w:rsidRDefault="007A719E" w:rsidP="006546E6">
      <w:pPr>
        <w:spacing w:line="336" w:lineRule="exact"/>
        <w:jc w:val="both"/>
        <w:rPr>
          <w:szCs w:val="22"/>
          <w:lang w:val="cs-CZ"/>
        </w:rPr>
      </w:pPr>
      <w:r>
        <w:rPr>
          <w:szCs w:val="22"/>
          <w:lang w:val="cs-CZ"/>
        </w:rPr>
        <w:t xml:space="preserve">Dalším krokem je formulace konkrétních opatření projektovou skupinou </w:t>
      </w:r>
      <w:r w:rsidR="0078561E">
        <w:rPr>
          <w:szCs w:val="22"/>
          <w:lang w:val="cs-CZ"/>
        </w:rPr>
        <w:t>–</w:t>
      </w:r>
      <w:r>
        <w:rPr>
          <w:szCs w:val="22"/>
          <w:lang w:val="cs-CZ"/>
        </w:rPr>
        <w:t xml:space="preserve"> podle jednotlivých životních fází.</w:t>
      </w:r>
    </w:p>
    <w:p w14:paraId="7F1E5643" w14:textId="330AF4FC" w:rsidR="001B7C24" w:rsidRDefault="007A719E" w:rsidP="006546E6">
      <w:pPr>
        <w:spacing w:line="336" w:lineRule="exact"/>
        <w:jc w:val="both"/>
        <w:rPr>
          <w:szCs w:val="22"/>
          <w:lang w:val="cs-CZ"/>
        </w:rPr>
      </w:pPr>
      <w:r>
        <w:rPr>
          <w:szCs w:val="22"/>
          <w:lang w:val="cs-CZ"/>
        </w:rPr>
        <w:t xml:space="preserve">Prosím uveďte do následující tabulky </w:t>
      </w:r>
      <w:r w:rsidR="001B7C24">
        <w:rPr>
          <w:szCs w:val="22"/>
          <w:lang w:val="cs-CZ"/>
        </w:rPr>
        <w:t xml:space="preserve">veškeré návrhy opatření pro jednotlivé životní fáze, které projektová skupina navrhla. Ta opatření, která se vztahují k rodinám nezávisle na životní fázi, uveďte do tabulky </w:t>
      </w:r>
      <w:r w:rsidR="0078561E">
        <w:rPr>
          <w:szCs w:val="22"/>
          <w:lang w:val="cs-CZ"/>
        </w:rPr>
        <w:t>„</w:t>
      </w:r>
      <w:r w:rsidR="001B7C24">
        <w:rPr>
          <w:szCs w:val="22"/>
          <w:lang w:val="cs-CZ"/>
        </w:rPr>
        <w:t>Společně pro všechny životní fáze“.</w:t>
      </w:r>
    </w:p>
    <w:p w14:paraId="49E04552" w14:textId="77777777" w:rsidR="007132CB" w:rsidRPr="00593D85" w:rsidRDefault="007132CB" w:rsidP="006546E6">
      <w:pPr>
        <w:tabs>
          <w:tab w:val="num" w:pos="720"/>
        </w:tabs>
        <w:spacing w:line="336" w:lineRule="exact"/>
        <w:jc w:val="both"/>
        <w:rPr>
          <w:szCs w:val="22"/>
          <w:lang w:val="cs-CZ"/>
        </w:rPr>
      </w:pPr>
      <w:r w:rsidRPr="00593D85">
        <w:rPr>
          <w:szCs w:val="22"/>
          <w:lang w:val="cs-CZ"/>
        </w:rPr>
        <w:t xml:space="preserve">Dále stanoví projektová skupina prioritu jednotlivých opatření – pro každou životní fázi zvláště. </w:t>
      </w:r>
    </w:p>
    <w:p w14:paraId="3BD033BB" w14:textId="77777777" w:rsidR="007132CB" w:rsidRPr="00593D85" w:rsidRDefault="007132CB" w:rsidP="006546E6">
      <w:pPr>
        <w:spacing w:line="336" w:lineRule="exact"/>
        <w:jc w:val="both"/>
        <w:rPr>
          <w:szCs w:val="22"/>
          <w:u w:val="single"/>
          <w:lang w:val="cs-CZ"/>
        </w:rPr>
      </w:pPr>
      <w:r w:rsidRPr="00593D85">
        <w:rPr>
          <w:szCs w:val="22"/>
          <w:u w:val="single"/>
          <w:lang w:val="cs-CZ"/>
        </w:rPr>
        <w:t xml:space="preserve">Popište stručně, jak </w:t>
      </w:r>
      <w:r w:rsidR="00593D85" w:rsidRPr="00593D85">
        <w:rPr>
          <w:szCs w:val="22"/>
          <w:u w:val="single"/>
          <w:lang w:val="cs-CZ"/>
        </w:rPr>
        <w:t>je priorita jednotlivých opatření stanovena.</w:t>
      </w:r>
      <w:r w:rsidRPr="00593D85">
        <w:rPr>
          <w:szCs w:val="22"/>
          <w:u w:val="single"/>
          <w:lang w:val="cs-CZ"/>
        </w:rPr>
        <w:t xml:space="preserve">  </w:t>
      </w:r>
    </w:p>
    <w:p w14:paraId="3D5D57B6" w14:textId="77777777" w:rsidR="006546E6" w:rsidRPr="00593D85" w:rsidRDefault="006546E6" w:rsidP="006546E6">
      <w:pPr>
        <w:rPr>
          <w:szCs w:val="22"/>
          <w:lang w:val="cs-CZ"/>
        </w:rPr>
      </w:pPr>
    </w:p>
    <w:p w14:paraId="513CA184" w14:textId="77777777" w:rsidR="008C3182" w:rsidRPr="008C3182" w:rsidRDefault="008C3182" w:rsidP="008C3182">
      <w:pPr>
        <w:spacing w:line="336" w:lineRule="exact"/>
        <w:jc w:val="both"/>
        <w:rPr>
          <w:szCs w:val="22"/>
          <w:lang w:val="cs-CZ"/>
        </w:rPr>
      </w:pPr>
      <w:r w:rsidRPr="008C3182">
        <w:rPr>
          <w:szCs w:val="22"/>
          <w:lang w:val="cs-CZ"/>
        </w:rPr>
        <w:t>Jednotlivá opatření byla definována na základě potřeb zjištěných z dotazníkového</w:t>
      </w:r>
    </w:p>
    <w:p w14:paraId="1E0D1BA6" w14:textId="77777777" w:rsidR="008C3182" w:rsidRPr="008C3182" w:rsidRDefault="008C3182" w:rsidP="008C3182">
      <w:pPr>
        <w:spacing w:line="336" w:lineRule="exact"/>
        <w:jc w:val="both"/>
        <w:rPr>
          <w:szCs w:val="22"/>
          <w:lang w:val="cs-CZ"/>
        </w:rPr>
      </w:pPr>
      <w:r w:rsidRPr="008C3182">
        <w:rPr>
          <w:szCs w:val="22"/>
          <w:lang w:val="cs-CZ"/>
        </w:rPr>
        <w:t>šetření, z diskuse na workshopu a z obrázků, které nám namalovaly děti. Z těchto</w:t>
      </w:r>
    </w:p>
    <w:p w14:paraId="77EA68D9" w14:textId="1ADCFA10" w:rsidR="008C3182" w:rsidRPr="008C3182" w:rsidRDefault="008C3182" w:rsidP="008C3182">
      <w:pPr>
        <w:spacing w:line="336" w:lineRule="exact"/>
        <w:jc w:val="both"/>
        <w:rPr>
          <w:szCs w:val="22"/>
          <w:lang w:val="cs-CZ"/>
        </w:rPr>
      </w:pPr>
      <w:r w:rsidRPr="008C3182">
        <w:rPr>
          <w:szCs w:val="22"/>
          <w:lang w:val="cs-CZ"/>
        </w:rPr>
        <w:t>výsledků se navrhovaná opatření stanovovala tak, aby byla realizovatelná</w:t>
      </w:r>
      <w:r w:rsidR="00481B6B">
        <w:rPr>
          <w:szCs w:val="22"/>
          <w:lang w:val="cs-CZ"/>
        </w:rPr>
        <w:t xml:space="preserve"> (</w:t>
      </w:r>
      <w:r w:rsidRPr="008C3182">
        <w:rPr>
          <w:szCs w:val="22"/>
          <w:lang w:val="cs-CZ"/>
        </w:rPr>
        <w:t>finanční a</w:t>
      </w:r>
    </w:p>
    <w:p w14:paraId="76C539DA" w14:textId="2A71ED03" w:rsidR="008C3182" w:rsidRPr="008C3182" w:rsidRDefault="008C3182" w:rsidP="008C3182">
      <w:pPr>
        <w:spacing w:line="336" w:lineRule="exact"/>
        <w:jc w:val="both"/>
        <w:rPr>
          <w:szCs w:val="22"/>
          <w:lang w:val="cs-CZ"/>
        </w:rPr>
      </w:pPr>
      <w:r w:rsidRPr="008C3182">
        <w:rPr>
          <w:szCs w:val="22"/>
          <w:lang w:val="cs-CZ"/>
        </w:rPr>
        <w:t>časová náročnost a měřitelnost výsledků</w:t>
      </w:r>
      <w:r w:rsidR="00481B6B">
        <w:rPr>
          <w:szCs w:val="22"/>
          <w:lang w:val="cs-CZ"/>
        </w:rPr>
        <w:t>)</w:t>
      </w:r>
      <w:r w:rsidRPr="008C3182">
        <w:rPr>
          <w:szCs w:val="22"/>
          <w:lang w:val="cs-CZ"/>
        </w:rPr>
        <w:t>. Na základě všech aspektů zastupitelstvo</w:t>
      </w:r>
    </w:p>
    <w:p w14:paraId="3943A4AF" w14:textId="77777777" w:rsidR="00481B6B" w:rsidRDefault="008C3182" w:rsidP="008C3182">
      <w:pPr>
        <w:spacing w:line="336" w:lineRule="exact"/>
        <w:jc w:val="both"/>
        <w:rPr>
          <w:sz w:val="20"/>
          <w:szCs w:val="22"/>
          <w:lang w:val="cs-CZ"/>
        </w:rPr>
      </w:pPr>
      <w:r w:rsidRPr="008C3182">
        <w:rPr>
          <w:szCs w:val="22"/>
          <w:lang w:val="cs-CZ"/>
        </w:rPr>
        <w:t>přidělilo pořadí jednotlivým přáním pro danou životní fázi.</w:t>
      </w:r>
      <w:r w:rsidRPr="008C3182">
        <w:rPr>
          <w:sz w:val="20"/>
          <w:szCs w:val="22"/>
          <w:lang w:val="cs-CZ"/>
        </w:rPr>
        <w:t xml:space="preserve"> </w:t>
      </w:r>
    </w:p>
    <w:p w14:paraId="05DD8FDE" w14:textId="77777777" w:rsidR="00481B6B" w:rsidRDefault="00481B6B" w:rsidP="008C3182">
      <w:pPr>
        <w:spacing w:line="336" w:lineRule="exact"/>
        <w:jc w:val="both"/>
        <w:rPr>
          <w:sz w:val="20"/>
          <w:szCs w:val="22"/>
          <w:lang w:val="cs-CZ"/>
        </w:rPr>
      </w:pPr>
    </w:p>
    <w:p w14:paraId="6F7B484F" w14:textId="73119DBF" w:rsidR="006546E6" w:rsidRPr="00593D85" w:rsidRDefault="00593D85" w:rsidP="008C3182">
      <w:pPr>
        <w:spacing w:line="336" w:lineRule="exact"/>
        <w:jc w:val="both"/>
        <w:rPr>
          <w:sz w:val="20"/>
          <w:lang w:val="cs-CZ"/>
        </w:rPr>
      </w:pPr>
      <w:r>
        <w:rPr>
          <w:sz w:val="20"/>
          <w:lang w:val="cs-CZ"/>
        </w:rPr>
        <w:t>Např</w:t>
      </w:r>
      <w:r w:rsidR="006546E6" w:rsidRPr="00593D85">
        <w:rPr>
          <w:sz w:val="20"/>
          <w:lang w:val="cs-CZ"/>
        </w:rPr>
        <w:t xml:space="preserve">. </w:t>
      </w:r>
      <w:r>
        <w:rPr>
          <w:sz w:val="20"/>
          <w:lang w:val="cs-CZ"/>
        </w:rPr>
        <w:t>přidělením bodů nebo pořadí</w:t>
      </w:r>
    </w:p>
    <w:p w14:paraId="6791F4B6" w14:textId="77777777" w:rsidR="006546E6" w:rsidRPr="008414DD" w:rsidRDefault="006546E6" w:rsidP="006546E6">
      <w:pPr>
        <w:spacing w:line="336" w:lineRule="exact"/>
        <w:jc w:val="both"/>
        <w:rPr>
          <w:szCs w:val="22"/>
          <w:highlight w:val="yellow"/>
          <w:lang w:val="cs-CZ"/>
        </w:rPr>
      </w:pPr>
    </w:p>
    <w:p w14:paraId="6565C740" w14:textId="77777777" w:rsidR="00593D85" w:rsidRPr="00593D85" w:rsidRDefault="00593D85" w:rsidP="006546E6">
      <w:pPr>
        <w:spacing w:line="336" w:lineRule="exact"/>
        <w:jc w:val="both"/>
        <w:rPr>
          <w:szCs w:val="22"/>
          <w:lang w:val="cs-CZ"/>
        </w:rPr>
      </w:pPr>
      <w:r w:rsidRPr="00593D85">
        <w:rPr>
          <w:szCs w:val="22"/>
          <w:lang w:val="cs-CZ"/>
        </w:rPr>
        <w:t xml:space="preserve">Tento Plán opatření se předkládá radě obce ke schválení včetně určení priorit opatření. </w:t>
      </w:r>
      <w:r w:rsidR="006C1032">
        <w:rPr>
          <w:szCs w:val="22"/>
          <w:lang w:val="cs-CZ"/>
        </w:rPr>
        <w:t xml:space="preserve">Volený orgán </w:t>
      </w:r>
      <w:r w:rsidRPr="00593D85">
        <w:rPr>
          <w:szCs w:val="22"/>
          <w:lang w:val="cs-CZ"/>
        </w:rPr>
        <w:t>obce rozhodn</w:t>
      </w:r>
      <w:r w:rsidR="006C1032">
        <w:rPr>
          <w:szCs w:val="22"/>
          <w:lang w:val="cs-CZ"/>
        </w:rPr>
        <w:t>e</w:t>
      </w:r>
      <w:r w:rsidRPr="00593D85">
        <w:rPr>
          <w:szCs w:val="22"/>
          <w:lang w:val="cs-CZ"/>
        </w:rPr>
        <w:t xml:space="preserve">, která z předložených opatření budou zavedena a stanoví také jejich financování. </w:t>
      </w:r>
    </w:p>
    <w:p w14:paraId="0C99D9FD" w14:textId="77777777" w:rsidR="004E7264" w:rsidRPr="00593D85" w:rsidRDefault="007132CB" w:rsidP="004E7264">
      <w:pPr>
        <w:spacing w:line="336" w:lineRule="exact"/>
        <w:jc w:val="both"/>
        <w:rPr>
          <w:szCs w:val="22"/>
          <w:lang w:val="cs-CZ"/>
        </w:rPr>
      </w:pPr>
      <w:r w:rsidRPr="00593D85">
        <w:rPr>
          <w:szCs w:val="22"/>
          <w:u w:val="single"/>
          <w:lang w:val="cs-CZ"/>
        </w:rPr>
        <w:t>Upozornění</w:t>
      </w:r>
      <w:r w:rsidR="004E7264" w:rsidRPr="00593D85">
        <w:rPr>
          <w:szCs w:val="22"/>
          <w:lang w:val="cs-CZ"/>
        </w:rPr>
        <w:t>:</w:t>
      </w:r>
    </w:p>
    <w:p w14:paraId="054C7C6E" w14:textId="77777777" w:rsidR="007132CB" w:rsidRPr="00593D85" w:rsidRDefault="007132CB" w:rsidP="004E7264">
      <w:pPr>
        <w:numPr>
          <w:ilvl w:val="0"/>
          <w:numId w:val="4"/>
        </w:numPr>
        <w:tabs>
          <w:tab w:val="clear" w:pos="720"/>
        </w:tabs>
        <w:spacing w:after="0" w:line="336" w:lineRule="exact"/>
        <w:ind w:left="360"/>
        <w:jc w:val="both"/>
        <w:rPr>
          <w:szCs w:val="22"/>
          <w:lang w:val="cs-CZ"/>
        </w:rPr>
      </w:pPr>
      <w:r w:rsidRPr="00593D85">
        <w:rPr>
          <w:szCs w:val="22"/>
          <w:lang w:val="cs-CZ"/>
        </w:rPr>
        <w:t>Životní fáze, pro kterou nebylo navrženo žádné opatření, může být vymazána.</w:t>
      </w:r>
    </w:p>
    <w:p w14:paraId="624E404E" w14:textId="77777777" w:rsidR="00593D85" w:rsidRPr="00593D85" w:rsidRDefault="00593D85" w:rsidP="004E7264">
      <w:pPr>
        <w:numPr>
          <w:ilvl w:val="0"/>
          <w:numId w:val="4"/>
        </w:numPr>
        <w:tabs>
          <w:tab w:val="clear" w:pos="720"/>
        </w:tabs>
        <w:spacing w:after="0" w:line="336" w:lineRule="exact"/>
        <w:ind w:left="360"/>
        <w:jc w:val="both"/>
        <w:rPr>
          <w:szCs w:val="22"/>
          <w:lang w:val="cs-CZ"/>
        </w:rPr>
      </w:pPr>
      <w:r w:rsidRPr="00593D85">
        <w:rPr>
          <w:szCs w:val="22"/>
          <w:lang w:val="cs-CZ"/>
        </w:rPr>
        <w:t>Pokud u některé životní fáze nebude dostatečný počet řádků, odpovídající množství jich vkopírujte.</w:t>
      </w:r>
    </w:p>
    <w:p w14:paraId="10F2096B" w14:textId="3DC4C994" w:rsidR="00C24E43" w:rsidRPr="006A338E" w:rsidRDefault="00593D85" w:rsidP="006A338E">
      <w:pPr>
        <w:rPr>
          <w:lang w:val="cs-CZ"/>
        </w:rPr>
      </w:pPr>
      <w:r>
        <w:rPr>
          <w:lang w:val="cs-CZ"/>
        </w:rPr>
        <w:br w:type="page"/>
      </w:r>
    </w:p>
    <w:p w14:paraId="2CC8C284" w14:textId="77777777" w:rsidR="0025423A" w:rsidRDefault="0025423A" w:rsidP="006546E6">
      <w:pPr>
        <w:pStyle w:val="TitelEbene3"/>
        <w:rPr>
          <w:rFonts w:ascii="Verdana" w:hAnsi="Verdana" w:cs="Arial"/>
          <w:sz w:val="24"/>
          <w:lang w:val="cs-CZ"/>
        </w:rPr>
      </w:pPr>
    </w:p>
    <w:tbl>
      <w:tblPr>
        <w:tblW w:w="9000" w:type="dxa"/>
        <w:tblInd w:w="70" w:type="dxa"/>
        <w:tblBorders>
          <w:bottom w:val="single" w:sz="2" w:space="0" w:color="auto"/>
          <w:insideH w:val="single" w:sz="2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7031"/>
        <w:gridCol w:w="1260"/>
      </w:tblGrid>
      <w:tr w:rsidR="00C24E43" w:rsidRPr="00BC0BDC" w14:paraId="15DCB10A" w14:textId="77777777" w:rsidTr="00991B1C">
        <w:trPr>
          <w:tblHeader/>
        </w:trPr>
        <w:tc>
          <w:tcPr>
            <w:tcW w:w="7740" w:type="dxa"/>
            <w:gridSpan w:val="2"/>
          </w:tcPr>
          <w:p w14:paraId="6E980C1D" w14:textId="77777777" w:rsidR="00C24E43" w:rsidRPr="00BC0BDC" w:rsidRDefault="00C24E43" w:rsidP="00991B1C">
            <w:pPr>
              <w:spacing w:line="336" w:lineRule="exact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>OPATŘENÍ NAVRŽENÁ PROJEKTOVOU SKUPINOU</w:t>
            </w:r>
          </w:p>
          <w:p w14:paraId="5A15B4A9" w14:textId="1AA18C8B" w:rsidR="00C24E43" w:rsidRPr="00BC0BDC" w:rsidRDefault="00C24E43" w:rsidP="00991B1C">
            <w:pPr>
              <w:spacing w:line="336" w:lineRule="exact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>Životní fáze D</w:t>
            </w:r>
            <w:r w:rsidRPr="00BC0BDC">
              <w:rPr>
                <w:b/>
                <w:sz w:val="20"/>
                <w:lang w:val="cs-CZ"/>
              </w:rPr>
              <w:t xml:space="preserve">: </w:t>
            </w:r>
            <w:r>
              <w:rPr>
                <w:b/>
                <w:sz w:val="20"/>
                <w:lang w:val="cs-CZ"/>
              </w:rPr>
              <w:t>Malé dítě do 3 let</w:t>
            </w:r>
          </w:p>
        </w:tc>
        <w:tc>
          <w:tcPr>
            <w:tcW w:w="1260" w:type="dxa"/>
            <w:tcBorders>
              <w:bottom w:val="single" w:sz="2" w:space="0" w:color="auto"/>
            </w:tcBorders>
          </w:tcPr>
          <w:p w14:paraId="0DC0A89D" w14:textId="77777777" w:rsidR="00C24E43" w:rsidRDefault="00C24E43" w:rsidP="00991B1C">
            <w:pPr>
              <w:spacing w:line="240" w:lineRule="auto"/>
              <w:jc w:val="center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 xml:space="preserve">Body </w:t>
            </w:r>
          </w:p>
          <w:p w14:paraId="3311541F" w14:textId="77777777" w:rsidR="00C24E43" w:rsidRDefault="00C24E43" w:rsidP="00991B1C">
            <w:pPr>
              <w:spacing w:line="240" w:lineRule="auto"/>
              <w:jc w:val="center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 xml:space="preserve">nebo </w:t>
            </w:r>
          </w:p>
          <w:p w14:paraId="3AD4EEDF" w14:textId="77777777" w:rsidR="00C24E43" w:rsidRPr="00BC0BDC" w:rsidRDefault="00C24E43" w:rsidP="00991B1C">
            <w:pPr>
              <w:spacing w:line="240" w:lineRule="auto"/>
              <w:jc w:val="center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>pořadí</w:t>
            </w:r>
          </w:p>
        </w:tc>
      </w:tr>
      <w:tr w:rsidR="00C24E43" w:rsidRPr="00BC0BDC" w14:paraId="1CA85B57" w14:textId="77777777" w:rsidTr="00991B1C">
        <w:tc>
          <w:tcPr>
            <w:tcW w:w="709" w:type="dxa"/>
            <w:vAlign w:val="center"/>
          </w:tcPr>
          <w:p w14:paraId="4E807FCF" w14:textId="1249915F" w:rsidR="00C24E43" w:rsidRPr="00BC0BDC" w:rsidRDefault="00C24E43" w:rsidP="00991B1C">
            <w:pPr>
              <w:spacing w:before="60" w:after="60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D</w:t>
            </w:r>
            <w:r w:rsidRPr="00BC0BDC">
              <w:rPr>
                <w:sz w:val="20"/>
                <w:lang w:val="cs-CZ"/>
              </w:rPr>
              <w:t>.1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32B4045D" w14:textId="5CD8274F" w:rsidR="00C24E43" w:rsidRPr="00BC0BDC" w:rsidRDefault="00C24E43" w:rsidP="00991B1C">
            <w:pPr>
              <w:spacing w:before="60" w:after="60" w:line="336" w:lineRule="exact"/>
              <w:rPr>
                <w:sz w:val="20"/>
                <w:lang w:val="cs-CZ"/>
              </w:rPr>
            </w:pPr>
            <w:proofErr w:type="spellStart"/>
            <w:r w:rsidRPr="009034D8">
              <w:rPr>
                <w:sz w:val="20"/>
              </w:rPr>
              <w:t>Otevření</w:t>
            </w:r>
            <w:proofErr w:type="spellEnd"/>
            <w:r w:rsidRPr="009034D8">
              <w:rPr>
                <w:sz w:val="20"/>
              </w:rPr>
              <w:t xml:space="preserve"> </w:t>
            </w:r>
            <w:proofErr w:type="spellStart"/>
            <w:r w:rsidRPr="009034D8">
              <w:rPr>
                <w:sz w:val="20"/>
              </w:rPr>
              <w:t>dětského</w:t>
            </w:r>
            <w:proofErr w:type="spellEnd"/>
            <w:r w:rsidRPr="009034D8">
              <w:rPr>
                <w:sz w:val="20"/>
              </w:rPr>
              <w:t xml:space="preserve"> </w:t>
            </w:r>
            <w:proofErr w:type="spellStart"/>
            <w:r w:rsidRPr="009034D8">
              <w:rPr>
                <w:sz w:val="20"/>
              </w:rPr>
              <w:t>hřiště</w:t>
            </w:r>
            <w:proofErr w:type="spellEnd"/>
            <w:r w:rsidRPr="009034D8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proofErr w:type="spellStart"/>
            <w:r>
              <w:rPr>
                <w:sz w:val="20"/>
              </w:rPr>
              <w:t>mimo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komunikaci</w:t>
            </w:r>
            <w:proofErr w:type="spellEnd"/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3F18274C" w14:textId="77777777" w:rsidR="00C24E43" w:rsidRPr="00BC0BDC" w:rsidRDefault="00C24E43" w:rsidP="00991B1C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1</w:t>
            </w:r>
          </w:p>
        </w:tc>
      </w:tr>
      <w:tr w:rsidR="00C24E43" w:rsidRPr="00BC0BDC" w14:paraId="4FC4B703" w14:textId="77777777" w:rsidTr="00991B1C">
        <w:tc>
          <w:tcPr>
            <w:tcW w:w="709" w:type="dxa"/>
            <w:vAlign w:val="center"/>
          </w:tcPr>
          <w:p w14:paraId="01C4CC16" w14:textId="516483A1" w:rsidR="00C24E43" w:rsidRPr="00BC0BDC" w:rsidRDefault="00C24E43" w:rsidP="00991B1C">
            <w:pPr>
              <w:spacing w:before="60" w:after="60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D</w:t>
            </w:r>
            <w:r w:rsidRPr="00BC0BDC">
              <w:rPr>
                <w:sz w:val="20"/>
                <w:lang w:val="cs-CZ"/>
              </w:rPr>
              <w:t>.2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75D6134C" w14:textId="77777777" w:rsidR="00C24E43" w:rsidRPr="00BC0BDC" w:rsidRDefault="00C24E43" w:rsidP="00991B1C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30AF4A5E" w14:textId="77777777" w:rsidR="00C24E43" w:rsidRPr="00BC0BDC" w:rsidRDefault="00C24E43" w:rsidP="00991B1C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C24E43" w:rsidRPr="00BC0BDC" w14:paraId="1471AC6A" w14:textId="77777777" w:rsidTr="00991B1C">
        <w:tc>
          <w:tcPr>
            <w:tcW w:w="709" w:type="dxa"/>
            <w:vAlign w:val="center"/>
          </w:tcPr>
          <w:p w14:paraId="48ADD724" w14:textId="4EFE0CE9" w:rsidR="00C24E43" w:rsidRPr="00BC0BDC" w:rsidRDefault="00C24E43" w:rsidP="00991B1C">
            <w:pPr>
              <w:spacing w:before="60" w:after="60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D</w:t>
            </w:r>
            <w:r w:rsidRPr="00BC0BDC">
              <w:rPr>
                <w:sz w:val="20"/>
                <w:lang w:val="cs-CZ"/>
              </w:rPr>
              <w:t>.3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50234CE1" w14:textId="77777777" w:rsidR="00C24E43" w:rsidRPr="00BC0BDC" w:rsidRDefault="00C24E43" w:rsidP="00991B1C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7549348B" w14:textId="77777777" w:rsidR="00C24E43" w:rsidRPr="00BC0BDC" w:rsidRDefault="00C24E43" w:rsidP="00991B1C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C24E43" w:rsidRPr="00BC0BDC" w14:paraId="0E9E759A" w14:textId="77777777" w:rsidTr="00991B1C">
        <w:tc>
          <w:tcPr>
            <w:tcW w:w="709" w:type="dxa"/>
            <w:vAlign w:val="center"/>
          </w:tcPr>
          <w:p w14:paraId="67F011FB" w14:textId="1B8BBF38" w:rsidR="00C24E43" w:rsidRPr="00BC0BDC" w:rsidRDefault="00C24E43" w:rsidP="00991B1C">
            <w:pPr>
              <w:spacing w:before="60" w:after="60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D</w:t>
            </w:r>
            <w:r w:rsidRPr="00BC0BDC">
              <w:rPr>
                <w:sz w:val="20"/>
                <w:lang w:val="cs-CZ"/>
              </w:rPr>
              <w:t>.4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7FEEC237" w14:textId="77777777" w:rsidR="00C24E43" w:rsidRPr="00BC0BDC" w:rsidRDefault="00C24E43" w:rsidP="00991B1C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059DB7BD" w14:textId="77777777" w:rsidR="00C24E43" w:rsidRPr="00BC0BDC" w:rsidRDefault="00C24E43" w:rsidP="00991B1C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C24E43" w:rsidRPr="00BC0BDC" w14:paraId="56D22251" w14:textId="77777777" w:rsidTr="00991B1C">
        <w:tc>
          <w:tcPr>
            <w:tcW w:w="709" w:type="dxa"/>
            <w:vAlign w:val="center"/>
          </w:tcPr>
          <w:p w14:paraId="7012414D" w14:textId="655700C9" w:rsidR="00C24E43" w:rsidRPr="00BC0BDC" w:rsidRDefault="00C24E43" w:rsidP="00991B1C">
            <w:pPr>
              <w:spacing w:before="60" w:after="60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D</w:t>
            </w:r>
            <w:r w:rsidRPr="00BC0BDC">
              <w:rPr>
                <w:sz w:val="20"/>
                <w:lang w:val="cs-CZ"/>
              </w:rPr>
              <w:t>.5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07601532" w14:textId="77777777" w:rsidR="00C24E43" w:rsidRPr="00BC0BDC" w:rsidRDefault="00C24E43" w:rsidP="00991B1C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0C19DA23" w14:textId="77777777" w:rsidR="00C24E43" w:rsidRPr="00BC0BDC" w:rsidRDefault="00C24E43" w:rsidP="00991B1C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C24E43" w:rsidRPr="00BC0BDC" w14:paraId="1F5E897B" w14:textId="77777777" w:rsidTr="00991B1C">
        <w:tc>
          <w:tcPr>
            <w:tcW w:w="709" w:type="dxa"/>
            <w:vAlign w:val="center"/>
          </w:tcPr>
          <w:p w14:paraId="567B60B4" w14:textId="27533CCF" w:rsidR="00C24E43" w:rsidRPr="00BC0BDC" w:rsidRDefault="00C24E43" w:rsidP="00991B1C">
            <w:pPr>
              <w:spacing w:before="60" w:after="60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D</w:t>
            </w:r>
            <w:r w:rsidRPr="00BC0BDC">
              <w:rPr>
                <w:sz w:val="20"/>
                <w:lang w:val="cs-CZ"/>
              </w:rPr>
              <w:t>.6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5639CD14" w14:textId="77777777" w:rsidR="00C24E43" w:rsidRPr="00BC0BDC" w:rsidRDefault="00C24E43" w:rsidP="00991B1C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027D637E" w14:textId="77777777" w:rsidR="00C24E43" w:rsidRPr="00BC0BDC" w:rsidRDefault="00C24E43" w:rsidP="00991B1C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C24E43" w:rsidRPr="00BC0BDC" w14:paraId="38246ABB" w14:textId="77777777" w:rsidTr="00991B1C">
        <w:tc>
          <w:tcPr>
            <w:tcW w:w="709" w:type="dxa"/>
            <w:vAlign w:val="center"/>
          </w:tcPr>
          <w:p w14:paraId="08CCE9B7" w14:textId="14D28F67" w:rsidR="00C24E43" w:rsidRPr="00BC0BDC" w:rsidRDefault="00C24E43" w:rsidP="00991B1C">
            <w:pPr>
              <w:spacing w:before="60" w:after="60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D</w:t>
            </w:r>
            <w:r w:rsidRPr="00BC0BDC">
              <w:rPr>
                <w:sz w:val="20"/>
                <w:lang w:val="cs-CZ"/>
              </w:rPr>
              <w:t>.7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382EB42C" w14:textId="77777777" w:rsidR="00C24E43" w:rsidRPr="00BC0BDC" w:rsidRDefault="00C24E43" w:rsidP="00991B1C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72C2D9A4" w14:textId="77777777" w:rsidR="00C24E43" w:rsidRPr="00BC0BDC" w:rsidRDefault="00C24E43" w:rsidP="00991B1C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C24E43" w:rsidRPr="00BC0BDC" w14:paraId="08D881C8" w14:textId="77777777" w:rsidTr="00991B1C">
        <w:tc>
          <w:tcPr>
            <w:tcW w:w="709" w:type="dxa"/>
            <w:vAlign w:val="center"/>
          </w:tcPr>
          <w:p w14:paraId="681F4F0A" w14:textId="20B49438" w:rsidR="00C24E43" w:rsidRPr="00BC0BDC" w:rsidRDefault="00C24E43" w:rsidP="00991B1C">
            <w:pPr>
              <w:spacing w:before="60" w:after="60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D</w:t>
            </w:r>
            <w:r w:rsidRPr="00BC0BDC">
              <w:rPr>
                <w:sz w:val="20"/>
                <w:lang w:val="cs-CZ"/>
              </w:rPr>
              <w:t>.8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14281AF0" w14:textId="77777777" w:rsidR="00C24E43" w:rsidRPr="00BC0BDC" w:rsidRDefault="00C24E43" w:rsidP="00991B1C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619E16AB" w14:textId="77777777" w:rsidR="00C24E43" w:rsidRPr="00BC0BDC" w:rsidRDefault="00C24E43" w:rsidP="00991B1C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C24E43" w:rsidRPr="00BC0BDC" w14:paraId="5F606DDF" w14:textId="77777777" w:rsidTr="00991B1C">
        <w:tc>
          <w:tcPr>
            <w:tcW w:w="709" w:type="dxa"/>
            <w:vAlign w:val="center"/>
          </w:tcPr>
          <w:p w14:paraId="74F77918" w14:textId="7E40597A" w:rsidR="00C24E43" w:rsidRPr="00BC0BDC" w:rsidRDefault="00C24E43" w:rsidP="00991B1C">
            <w:pPr>
              <w:spacing w:before="60" w:after="60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D</w:t>
            </w:r>
            <w:r w:rsidRPr="00BC0BDC">
              <w:rPr>
                <w:sz w:val="20"/>
                <w:lang w:val="cs-CZ"/>
              </w:rPr>
              <w:t>.9</w:t>
            </w:r>
          </w:p>
        </w:tc>
        <w:tc>
          <w:tcPr>
            <w:tcW w:w="703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</w:tcPr>
          <w:p w14:paraId="54ED8AB3" w14:textId="77777777" w:rsidR="00C24E43" w:rsidRPr="00BC0BDC" w:rsidRDefault="00C24E43" w:rsidP="00991B1C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2" w:space="0" w:color="auto"/>
            </w:tcBorders>
            <w:shd w:val="pct5" w:color="000000" w:fill="FFFFFF"/>
            <w:vAlign w:val="center"/>
          </w:tcPr>
          <w:p w14:paraId="37EECDF8" w14:textId="77777777" w:rsidR="00C24E43" w:rsidRPr="00BC0BDC" w:rsidRDefault="00C24E43" w:rsidP="00991B1C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C24E43" w:rsidRPr="00BC0BDC" w14:paraId="19755DA7" w14:textId="77777777" w:rsidTr="00991B1C">
        <w:tc>
          <w:tcPr>
            <w:tcW w:w="709" w:type="dxa"/>
            <w:vAlign w:val="center"/>
          </w:tcPr>
          <w:p w14:paraId="1163E87E" w14:textId="201055F8" w:rsidR="00C24E43" w:rsidRPr="00BC0BDC" w:rsidRDefault="00C24E43" w:rsidP="00991B1C">
            <w:pPr>
              <w:spacing w:before="60" w:after="60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D</w:t>
            </w:r>
            <w:r w:rsidRPr="00BC0BDC">
              <w:rPr>
                <w:sz w:val="20"/>
                <w:lang w:val="cs-CZ"/>
              </w:rPr>
              <w:t>.10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40DAF381" w14:textId="77777777" w:rsidR="00C24E43" w:rsidRPr="00BC0BDC" w:rsidRDefault="00C24E43" w:rsidP="00991B1C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2ABC6B84" w14:textId="77777777" w:rsidR="00C24E43" w:rsidRPr="00BC0BDC" w:rsidRDefault="00C24E43" w:rsidP="00991B1C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</w:tbl>
    <w:p w14:paraId="29B70DC5" w14:textId="77777777" w:rsidR="00C24E43" w:rsidRDefault="00C24E43" w:rsidP="006546E6">
      <w:pPr>
        <w:pStyle w:val="TitelEbene3"/>
        <w:rPr>
          <w:rFonts w:ascii="Verdana" w:hAnsi="Verdana" w:cs="Arial"/>
          <w:sz w:val="24"/>
          <w:lang w:val="cs-CZ"/>
        </w:rPr>
      </w:pPr>
    </w:p>
    <w:p w14:paraId="2CDB15CD" w14:textId="77777777" w:rsidR="0025423A" w:rsidRPr="00BC0BDC" w:rsidRDefault="0025423A" w:rsidP="006546E6">
      <w:pPr>
        <w:pStyle w:val="TitelEbene3"/>
        <w:rPr>
          <w:rFonts w:ascii="Verdana" w:hAnsi="Verdana" w:cs="Arial"/>
          <w:sz w:val="24"/>
          <w:lang w:val="cs-CZ"/>
        </w:rPr>
      </w:pPr>
    </w:p>
    <w:tbl>
      <w:tblPr>
        <w:tblW w:w="9000" w:type="dxa"/>
        <w:tblInd w:w="70" w:type="dxa"/>
        <w:tblBorders>
          <w:bottom w:val="single" w:sz="2" w:space="0" w:color="auto"/>
          <w:insideH w:val="single" w:sz="2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7301"/>
        <w:gridCol w:w="990"/>
      </w:tblGrid>
      <w:tr w:rsidR="006546E6" w:rsidRPr="00BC0BDC" w14:paraId="5514F2EA" w14:textId="77777777" w:rsidTr="009034D8">
        <w:trPr>
          <w:tblHeader/>
        </w:trPr>
        <w:tc>
          <w:tcPr>
            <w:tcW w:w="8010" w:type="dxa"/>
            <w:gridSpan w:val="2"/>
          </w:tcPr>
          <w:p w14:paraId="6BE016C3" w14:textId="77777777" w:rsidR="006546E6" w:rsidRPr="00BC0BDC" w:rsidRDefault="00E83516" w:rsidP="000E4EEC">
            <w:pPr>
              <w:spacing w:line="336" w:lineRule="exact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>OPATŘENÍ NAVRŽENÁ PROJEKTOVOU SKUPINOU</w:t>
            </w:r>
          </w:p>
          <w:p w14:paraId="0ED62703" w14:textId="77777777" w:rsidR="006546E6" w:rsidRPr="00BC0BDC" w:rsidRDefault="00D9758A" w:rsidP="006F6142">
            <w:pPr>
              <w:spacing w:line="336" w:lineRule="exact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 xml:space="preserve">Životní fáze </w:t>
            </w:r>
            <w:r w:rsidR="006546E6" w:rsidRPr="00BC0BDC">
              <w:rPr>
                <w:b/>
                <w:sz w:val="20"/>
                <w:lang w:val="cs-CZ"/>
              </w:rPr>
              <w:t xml:space="preserve">E: </w:t>
            </w:r>
            <w:r w:rsidR="006F6142">
              <w:rPr>
                <w:b/>
                <w:sz w:val="20"/>
                <w:lang w:val="cs-CZ"/>
              </w:rPr>
              <w:t>Dítě školního věku</w:t>
            </w:r>
          </w:p>
        </w:tc>
        <w:tc>
          <w:tcPr>
            <w:tcW w:w="990" w:type="dxa"/>
            <w:tcBorders>
              <w:bottom w:val="single" w:sz="2" w:space="0" w:color="auto"/>
            </w:tcBorders>
          </w:tcPr>
          <w:p w14:paraId="48A34E6B" w14:textId="77777777" w:rsidR="00BC0BDC" w:rsidRDefault="00BC0BDC" w:rsidP="00BC0BDC">
            <w:pPr>
              <w:spacing w:line="240" w:lineRule="auto"/>
              <w:jc w:val="center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 xml:space="preserve">Body </w:t>
            </w:r>
          </w:p>
          <w:p w14:paraId="3C043EC8" w14:textId="77777777" w:rsidR="00BC0BDC" w:rsidRDefault="00BC0BDC" w:rsidP="00BC0BDC">
            <w:pPr>
              <w:spacing w:line="240" w:lineRule="auto"/>
              <w:jc w:val="center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 xml:space="preserve">nebo </w:t>
            </w:r>
          </w:p>
          <w:p w14:paraId="09E94551" w14:textId="77777777" w:rsidR="006546E6" w:rsidRPr="00BC0BDC" w:rsidRDefault="00BC0BDC" w:rsidP="00BC0BDC">
            <w:pPr>
              <w:spacing w:line="240" w:lineRule="auto"/>
              <w:jc w:val="center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>pořadí</w:t>
            </w:r>
          </w:p>
        </w:tc>
      </w:tr>
      <w:tr w:rsidR="006546E6" w:rsidRPr="00BC0BDC" w14:paraId="666F3E9A" w14:textId="77777777" w:rsidTr="009034D8">
        <w:tc>
          <w:tcPr>
            <w:tcW w:w="709" w:type="dxa"/>
            <w:vAlign w:val="center"/>
          </w:tcPr>
          <w:p w14:paraId="1FB7E795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E.1</w:t>
            </w:r>
          </w:p>
        </w:tc>
        <w:tc>
          <w:tcPr>
            <w:tcW w:w="7301" w:type="dxa"/>
            <w:tcBorders>
              <w:top w:val="single" w:sz="2" w:space="0" w:color="auto"/>
            </w:tcBorders>
            <w:shd w:val="clear" w:color="auto" w:fill="FFFFFF"/>
          </w:tcPr>
          <w:p w14:paraId="6D3BFA2C" w14:textId="10DD6778" w:rsidR="006546E6" w:rsidRPr="009034D8" w:rsidRDefault="009034D8" w:rsidP="008614CB">
            <w:pPr>
              <w:spacing w:before="60" w:after="60" w:line="336" w:lineRule="exact"/>
              <w:rPr>
                <w:sz w:val="20"/>
                <w:lang w:val="cs-CZ"/>
              </w:rPr>
            </w:pPr>
            <w:proofErr w:type="spellStart"/>
            <w:r w:rsidRPr="009034D8">
              <w:rPr>
                <w:sz w:val="20"/>
              </w:rPr>
              <w:t>Sportovní</w:t>
            </w:r>
            <w:proofErr w:type="spellEnd"/>
            <w:r w:rsidRPr="009034D8">
              <w:rPr>
                <w:sz w:val="20"/>
              </w:rPr>
              <w:t xml:space="preserve"> </w:t>
            </w:r>
            <w:proofErr w:type="spellStart"/>
            <w:r w:rsidRPr="009034D8">
              <w:rPr>
                <w:sz w:val="20"/>
              </w:rPr>
              <w:t>akce</w:t>
            </w:r>
            <w:proofErr w:type="spellEnd"/>
            <w:r w:rsidRPr="009034D8">
              <w:rPr>
                <w:sz w:val="20"/>
              </w:rPr>
              <w:t xml:space="preserve"> pro </w:t>
            </w:r>
            <w:proofErr w:type="spellStart"/>
            <w:r w:rsidRPr="009034D8">
              <w:rPr>
                <w:sz w:val="20"/>
              </w:rPr>
              <w:t>děti</w:t>
            </w:r>
            <w:proofErr w:type="spellEnd"/>
            <w:r w:rsidRPr="009034D8">
              <w:rPr>
                <w:sz w:val="20"/>
              </w:rPr>
              <w:t xml:space="preserve"> – </w:t>
            </w:r>
            <w:proofErr w:type="spellStart"/>
            <w:r w:rsidRPr="009034D8">
              <w:rPr>
                <w:sz w:val="20"/>
              </w:rPr>
              <w:t>míčové</w:t>
            </w:r>
            <w:proofErr w:type="spellEnd"/>
            <w:r w:rsidRPr="009034D8">
              <w:rPr>
                <w:sz w:val="20"/>
              </w:rPr>
              <w:t xml:space="preserve">, </w:t>
            </w:r>
            <w:proofErr w:type="spellStart"/>
            <w:r w:rsidRPr="009034D8">
              <w:rPr>
                <w:sz w:val="20"/>
              </w:rPr>
              <w:t>plavecké</w:t>
            </w:r>
            <w:proofErr w:type="spellEnd"/>
            <w:r w:rsidRPr="009034D8">
              <w:rPr>
                <w:sz w:val="20"/>
              </w:rPr>
              <w:t xml:space="preserve"> </w:t>
            </w:r>
            <w:proofErr w:type="spellStart"/>
            <w:r w:rsidRPr="009034D8">
              <w:rPr>
                <w:sz w:val="20"/>
              </w:rPr>
              <w:t>či</w:t>
            </w:r>
            <w:proofErr w:type="spellEnd"/>
            <w:r w:rsidRPr="009034D8">
              <w:rPr>
                <w:sz w:val="20"/>
              </w:rPr>
              <w:t xml:space="preserve"> </w:t>
            </w:r>
            <w:proofErr w:type="spellStart"/>
            <w:r w:rsidRPr="009034D8">
              <w:rPr>
                <w:sz w:val="20"/>
              </w:rPr>
              <w:t>cyklozávody</w:t>
            </w:r>
            <w:proofErr w:type="spellEnd"/>
            <w:r w:rsidRPr="009034D8">
              <w:rPr>
                <w:sz w:val="20"/>
              </w:rPr>
              <w:t xml:space="preserve">, </w:t>
            </w:r>
            <w:proofErr w:type="spellStart"/>
            <w:proofErr w:type="gramStart"/>
            <w:r w:rsidRPr="009034D8">
              <w:rPr>
                <w:sz w:val="20"/>
              </w:rPr>
              <w:t>rybářské</w:t>
            </w:r>
            <w:proofErr w:type="spellEnd"/>
            <w:r w:rsidR="000F009B">
              <w:rPr>
                <w:sz w:val="20"/>
              </w:rPr>
              <w:t xml:space="preserve">  </w:t>
            </w:r>
            <w:proofErr w:type="spellStart"/>
            <w:r w:rsidR="000F009B">
              <w:rPr>
                <w:sz w:val="20"/>
              </w:rPr>
              <w:t>jsou</w:t>
            </w:r>
            <w:proofErr w:type="spellEnd"/>
            <w:proofErr w:type="gramEnd"/>
            <w:r w:rsidR="000F009B">
              <w:rPr>
                <w:sz w:val="20"/>
              </w:rPr>
              <w:t xml:space="preserve"> </w:t>
            </w:r>
            <w:proofErr w:type="spellStart"/>
            <w:r w:rsidR="000F009B">
              <w:rPr>
                <w:sz w:val="20"/>
              </w:rPr>
              <w:t>už</w:t>
            </w:r>
            <w:proofErr w:type="spellEnd"/>
            <w:r w:rsidR="000F009B">
              <w:rPr>
                <w:sz w:val="20"/>
              </w:rPr>
              <w:t xml:space="preserve"> </w:t>
            </w:r>
            <w:proofErr w:type="spellStart"/>
            <w:r w:rsidR="000F009B">
              <w:rPr>
                <w:sz w:val="20"/>
              </w:rPr>
              <w:t>nyní</w:t>
            </w:r>
            <w:proofErr w:type="spellEnd"/>
            <w:r w:rsidR="000F009B">
              <w:rPr>
                <w:sz w:val="20"/>
              </w:rPr>
              <w:t xml:space="preserve">, </w:t>
            </w:r>
            <w:proofErr w:type="spellStart"/>
            <w:r w:rsidR="000F009B">
              <w:rPr>
                <w:sz w:val="20"/>
              </w:rPr>
              <w:t>ale</w:t>
            </w:r>
            <w:proofErr w:type="spellEnd"/>
            <w:r w:rsidR="000F009B">
              <w:rPr>
                <w:sz w:val="20"/>
              </w:rPr>
              <w:t xml:space="preserve"> </w:t>
            </w:r>
            <w:proofErr w:type="spellStart"/>
            <w:r w:rsidR="000F009B">
              <w:rPr>
                <w:sz w:val="20"/>
              </w:rPr>
              <w:t>není</w:t>
            </w:r>
            <w:proofErr w:type="spellEnd"/>
            <w:r w:rsidR="000F009B">
              <w:rPr>
                <w:sz w:val="20"/>
              </w:rPr>
              <w:t xml:space="preserve"> </w:t>
            </w:r>
            <w:proofErr w:type="spellStart"/>
            <w:r w:rsidR="000F009B">
              <w:rPr>
                <w:sz w:val="20"/>
              </w:rPr>
              <w:t>zájem</w:t>
            </w:r>
            <w:proofErr w:type="spellEnd"/>
            <w:r w:rsidR="000F009B">
              <w:rPr>
                <w:sz w:val="20"/>
              </w:rPr>
              <w:t xml:space="preserve">. </w:t>
            </w:r>
            <w:proofErr w:type="spellStart"/>
            <w:r w:rsidR="000F009B">
              <w:rPr>
                <w:sz w:val="20"/>
              </w:rPr>
              <w:t>Slabá</w:t>
            </w:r>
            <w:proofErr w:type="spellEnd"/>
            <w:r w:rsidR="000F009B">
              <w:rPr>
                <w:sz w:val="20"/>
              </w:rPr>
              <w:t xml:space="preserve"> </w:t>
            </w:r>
            <w:proofErr w:type="spellStart"/>
            <w:r w:rsidR="000F009B">
              <w:rPr>
                <w:sz w:val="20"/>
              </w:rPr>
              <w:t>účast</w:t>
            </w:r>
            <w:proofErr w:type="spellEnd"/>
            <w:r w:rsidR="000F009B">
              <w:rPr>
                <w:sz w:val="20"/>
              </w:rPr>
              <w:t xml:space="preserve"> </w:t>
            </w:r>
            <w:proofErr w:type="spellStart"/>
            <w:r w:rsidR="000F009B">
              <w:rPr>
                <w:sz w:val="20"/>
              </w:rPr>
              <w:t>při</w:t>
            </w:r>
            <w:proofErr w:type="spellEnd"/>
            <w:r w:rsidR="000F009B">
              <w:rPr>
                <w:sz w:val="20"/>
              </w:rPr>
              <w:t xml:space="preserve"> </w:t>
            </w:r>
            <w:proofErr w:type="spellStart"/>
            <w:r w:rsidR="000F009B">
              <w:rPr>
                <w:sz w:val="20"/>
              </w:rPr>
              <w:t>akcích</w:t>
            </w:r>
            <w:proofErr w:type="spellEnd"/>
            <w:r w:rsidR="000F009B">
              <w:rPr>
                <w:sz w:val="20"/>
              </w:rPr>
              <w:t xml:space="preserve">, </w:t>
            </w:r>
            <w:proofErr w:type="spellStart"/>
            <w:r w:rsidR="000F009B">
              <w:rPr>
                <w:sz w:val="20"/>
              </w:rPr>
              <w:t>chybí</w:t>
            </w:r>
            <w:proofErr w:type="spellEnd"/>
            <w:r w:rsidR="000F009B">
              <w:rPr>
                <w:sz w:val="20"/>
              </w:rPr>
              <w:t xml:space="preserve"> </w:t>
            </w:r>
            <w:proofErr w:type="spellStart"/>
            <w:r w:rsidR="002F591D">
              <w:rPr>
                <w:sz w:val="20"/>
              </w:rPr>
              <w:t>vůdce</w:t>
            </w:r>
            <w:proofErr w:type="spellEnd"/>
            <w:r w:rsidR="00E318CD">
              <w:rPr>
                <w:sz w:val="20"/>
              </w:rPr>
              <w:t>.</w:t>
            </w:r>
          </w:p>
        </w:tc>
        <w:tc>
          <w:tcPr>
            <w:tcW w:w="99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30F948EB" w14:textId="3A14D573" w:rsidR="006546E6" w:rsidRPr="00BC0BDC" w:rsidRDefault="002F591D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NE</w:t>
            </w:r>
          </w:p>
        </w:tc>
      </w:tr>
      <w:tr w:rsidR="006546E6" w:rsidRPr="00BC0BDC" w14:paraId="3023505A" w14:textId="77777777" w:rsidTr="009034D8">
        <w:tc>
          <w:tcPr>
            <w:tcW w:w="709" w:type="dxa"/>
            <w:vAlign w:val="center"/>
          </w:tcPr>
          <w:p w14:paraId="54C194FA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E.2</w:t>
            </w:r>
          </w:p>
        </w:tc>
        <w:tc>
          <w:tcPr>
            <w:tcW w:w="7301" w:type="dxa"/>
            <w:tcBorders>
              <w:top w:val="single" w:sz="2" w:space="0" w:color="auto"/>
            </w:tcBorders>
            <w:shd w:val="clear" w:color="auto" w:fill="FFFFFF"/>
          </w:tcPr>
          <w:p w14:paraId="217D1E67" w14:textId="013DCE95" w:rsidR="006546E6" w:rsidRPr="00BC0BDC" w:rsidRDefault="009034D8" w:rsidP="008614CB">
            <w:pPr>
              <w:spacing w:before="60" w:after="60" w:line="336" w:lineRule="exact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Kolotoč – na dětské hřiště</w:t>
            </w:r>
            <w:r w:rsidR="00E56284">
              <w:rPr>
                <w:sz w:val="20"/>
                <w:lang w:val="cs-CZ"/>
              </w:rPr>
              <w:t>, přání</w:t>
            </w:r>
            <w:r w:rsidR="00DA1C2D">
              <w:rPr>
                <w:sz w:val="20"/>
                <w:lang w:val="cs-CZ"/>
              </w:rPr>
              <w:t xml:space="preserve"> dítěte</w:t>
            </w:r>
            <w:r w:rsidR="00E56284">
              <w:rPr>
                <w:sz w:val="20"/>
                <w:lang w:val="cs-CZ"/>
              </w:rPr>
              <w:t xml:space="preserve"> ze Z</w:t>
            </w:r>
            <w:r w:rsidR="00E318CD">
              <w:rPr>
                <w:sz w:val="20"/>
                <w:lang w:val="cs-CZ"/>
              </w:rPr>
              <w:t>Š</w:t>
            </w:r>
            <w:r w:rsidR="00E56284">
              <w:rPr>
                <w:sz w:val="20"/>
                <w:lang w:val="cs-CZ"/>
              </w:rPr>
              <w:t xml:space="preserve"> </w:t>
            </w:r>
            <w:r w:rsidR="00E318CD">
              <w:rPr>
                <w:sz w:val="20"/>
                <w:lang w:val="cs-CZ"/>
              </w:rPr>
              <w:t>Ž</w:t>
            </w:r>
            <w:r w:rsidR="00E56284">
              <w:rPr>
                <w:sz w:val="20"/>
                <w:lang w:val="cs-CZ"/>
              </w:rPr>
              <w:t>elatovice</w:t>
            </w:r>
          </w:p>
        </w:tc>
        <w:tc>
          <w:tcPr>
            <w:tcW w:w="99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58041841" w14:textId="3029A30B" w:rsidR="006546E6" w:rsidRPr="00BC0BDC" w:rsidRDefault="000F009B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1</w:t>
            </w:r>
          </w:p>
        </w:tc>
      </w:tr>
      <w:tr w:rsidR="006546E6" w:rsidRPr="00BC0BDC" w14:paraId="7A29F0D3" w14:textId="77777777" w:rsidTr="009034D8">
        <w:tc>
          <w:tcPr>
            <w:tcW w:w="709" w:type="dxa"/>
            <w:vAlign w:val="center"/>
          </w:tcPr>
          <w:p w14:paraId="55CE6542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E.3</w:t>
            </w:r>
          </w:p>
        </w:tc>
        <w:tc>
          <w:tcPr>
            <w:tcW w:w="7301" w:type="dxa"/>
            <w:tcBorders>
              <w:top w:val="single" w:sz="2" w:space="0" w:color="auto"/>
            </w:tcBorders>
            <w:shd w:val="clear" w:color="auto" w:fill="FFFFFF"/>
          </w:tcPr>
          <w:p w14:paraId="6A0F89A3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99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71202B4C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408B1C0C" w14:textId="77777777" w:rsidTr="009034D8">
        <w:tc>
          <w:tcPr>
            <w:tcW w:w="709" w:type="dxa"/>
            <w:vAlign w:val="center"/>
          </w:tcPr>
          <w:p w14:paraId="3608D659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E.4</w:t>
            </w:r>
          </w:p>
        </w:tc>
        <w:tc>
          <w:tcPr>
            <w:tcW w:w="7301" w:type="dxa"/>
            <w:tcBorders>
              <w:top w:val="single" w:sz="2" w:space="0" w:color="auto"/>
            </w:tcBorders>
            <w:shd w:val="clear" w:color="auto" w:fill="FFFFFF"/>
          </w:tcPr>
          <w:p w14:paraId="0C13EC60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99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735FE2C2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517F570A" w14:textId="77777777" w:rsidTr="009034D8">
        <w:tc>
          <w:tcPr>
            <w:tcW w:w="709" w:type="dxa"/>
            <w:vAlign w:val="center"/>
          </w:tcPr>
          <w:p w14:paraId="33BFBDAB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E.5</w:t>
            </w:r>
          </w:p>
        </w:tc>
        <w:tc>
          <w:tcPr>
            <w:tcW w:w="7301" w:type="dxa"/>
            <w:tcBorders>
              <w:top w:val="single" w:sz="2" w:space="0" w:color="auto"/>
            </w:tcBorders>
            <w:shd w:val="clear" w:color="auto" w:fill="FFFFFF"/>
          </w:tcPr>
          <w:p w14:paraId="5DDC23A2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99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614FE7E0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384313BC" w14:textId="77777777" w:rsidTr="009034D8">
        <w:tc>
          <w:tcPr>
            <w:tcW w:w="709" w:type="dxa"/>
            <w:vAlign w:val="center"/>
          </w:tcPr>
          <w:p w14:paraId="1D3AEC3B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E.6</w:t>
            </w:r>
          </w:p>
        </w:tc>
        <w:tc>
          <w:tcPr>
            <w:tcW w:w="7301" w:type="dxa"/>
            <w:tcBorders>
              <w:top w:val="single" w:sz="2" w:space="0" w:color="auto"/>
            </w:tcBorders>
            <w:shd w:val="clear" w:color="auto" w:fill="FFFFFF"/>
          </w:tcPr>
          <w:p w14:paraId="788565DA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99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30A154E8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549C2A8B" w14:textId="77777777" w:rsidTr="009034D8">
        <w:tc>
          <w:tcPr>
            <w:tcW w:w="709" w:type="dxa"/>
            <w:vAlign w:val="center"/>
          </w:tcPr>
          <w:p w14:paraId="0058E9C5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E.7</w:t>
            </w:r>
          </w:p>
        </w:tc>
        <w:tc>
          <w:tcPr>
            <w:tcW w:w="7301" w:type="dxa"/>
            <w:tcBorders>
              <w:top w:val="single" w:sz="2" w:space="0" w:color="auto"/>
            </w:tcBorders>
            <w:shd w:val="clear" w:color="auto" w:fill="FFFFFF"/>
          </w:tcPr>
          <w:p w14:paraId="6E0CCF34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99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7C75F746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4915DFC9" w14:textId="77777777" w:rsidTr="009034D8">
        <w:tc>
          <w:tcPr>
            <w:tcW w:w="709" w:type="dxa"/>
            <w:vAlign w:val="center"/>
          </w:tcPr>
          <w:p w14:paraId="061908EA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E.8</w:t>
            </w:r>
          </w:p>
        </w:tc>
        <w:tc>
          <w:tcPr>
            <w:tcW w:w="7301" w:type="dxa"/>
            <w:tcBorders>
              <w:top w:val="single" w:sz="2" w:space="0" w:color="auto"/>
            </w:tcBorders>
            <w:shd w:val="clear" w:color="auto" w:fill="FFFFFF"/>
          </w:tcPr>
          <w:p w14:paraId="0977BA80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99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513A6A89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293BFD3D" w14:textId="77777777" w:rsidTr="009034D8">
        <w:tc>
          <w:tcPr>
            <w:tcW w:w="709" w:type="dxa"/>
            <w:vAlign w:val="center"/>
          </w:tcPr>
          <w:p w14:paraId="67370FF0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E.9</w:t>
            </w:r>
          </w:p>
        </w:tc>
        <w:tc>
          <w:tcPr>
            <w:tcW w:w="73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</w:tcPr>
          <w:p w14:paraId="466B55EF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990" w:type="dxa"/>
            <w:tcBorders>
              <w:top w:val="single" w:sz="2" w:space="0" w:color="auto"/>
              <w:bottom w:val="single" w:sz="2" w:space="0" w:color="auto"/>
            </w:tcBorders>
            <w:shd w:val="pct5" w:color="000000" w:fill="FFFFFF"/>
            <w:vAlign w:val="center"/>
          </w:tcPr>
          <w:p w14:paraId="1ECC934F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5B29A9" w:rsidRPr="00BC0BDC" w14:paraId="079A8197" w14:textId="77777777" w:rsidTr="009034D8">
        <w:tc>
          <w:tcPr>
            <w:tcW w:w="709" w:type="dxa"/>
            <w:vAlign w:val="center"/>
          </w:tcPr>
          <w:p w14:paraId="7D6EE832" w14:textId="77777777" w:rsidR="005B29A9" w:rsidRPr="00BC0BDC" w:rsidRDefault="005B29A9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E.10</w:t>
            </w:r>
          </w:p>
        </w:tc>
        <w:tc>
          <w:tcPr>
            <w:tcW w:w="730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</w:tcPr>
          <w:p w14:paraId="22CEBA9B" w14:textId="77777777" w:rsidR="005B29A9" w:rsidRPr="00BC0BDC" w:rsidRDefault="005B29A9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990" w:type="dxa"/>
            <w:tcBorders>
              <w:top w:val="single" w:sz="2" w:space="0" w:color="auto"/>
              <w:bottom w:val="single" w:sz="2" w:space="0" w:color="auto"/>
            </w:tcBorders>
            <w:shd w:val="pct5" w:color="000000" w:fill="FFFFFF"/>
            <w:vAlign w:val="center"/>
          </w:tcPr>
          <w:p w14:paraId="6FD98A46" w14:textId="77777777" w:rsidR="005B29A9" w:rsidRPr="00BC0BDC" w:rsidRDefault="005B29A9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</w:tbl>
    <w:p w14:paraId="4D6A2F88" w14:textId="77777777" w:rsidR="006546E6" w:rsidRDefault="006546E6" w:rsidP="006546E6">
      <w:pPr>
        <w:spacing w:line="336" w:lineRule="exact"/>
        <w:rPr>
          <w:sz w:val="24"/>
          <w:lang w:val="cs-CZ"/>
        </w:rPr>
      </w:pPr>
    </w:p>
    <w:p w14:paraId="36333AE7" w14:textId="77777777" w:rsidR="003F2C8E" w:rsidRDefault="003F2C8E" w:rsidP="006546E6">
      <w:pPr>
        <w:spacing w:line="336" w:lineRule="exact"/>
        <w:rPr>
          <w:sz w:val="24"/>
          <w:lang w:val="cs-CZ"/>
        </w:rPr>
      </w:pPr>
    </w:p>
    <w:p w14:paraId="6FFAA2D4" w14:textId="39B9F1D8" w:rsidR="0025423A" w:rsidRPr="00BC0BDC" w:rsidRDefault="0078561E" w:rsidP="003F2C8E">
      <w:pPr>
        <w:tabs>
          <w:tab w:val="left" w:pos="2400"/>
        </w:tabs>
        <w:spacing w:line="336" w:lineRule="exact"/>
        <w:rPr>
          <w:sz w:val="24"/>
          <w:lang w:val="cs-CZ"/>
        </w:rPr>
      </w:pPr>
      <w:r>
        <w:rPr>
          <w:sz w:val="24"/>
          <w:lang w:val="cs-CZ"/>
        </w:rPr>
        <w:tab/>
      </w:r>
    </w:p>
    <w:tbl>
      <w:tblPr>
        <w:tblW w:w="9000" w:type="dxa"/>
        <w:tblInd w:w="70" w:type="dxa"/>
        <w:tblBorders>
          <w:bottom w:val="single" w:sz="2" w:space="0" w:color="auto"/>
          <w:insideH w:val="single" w:sz="2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7031"/>
        <w:gridCol w:w="1260"/>
      </w:tblGrid>
      <w:tr w:rsidR="006546E6" w:rsidRPr="00BC0BDC" w14:paraId="0A8AAB14" w14:textId="77777777" w:rsidTr="000E4EEC">
        <w:trPr>
          <w:tblHeader/>
        </w:trPr>
        <w:tc>
          <w:tcPr>
            <w:tcW w:w="7740" w:type="dxa"/>
            <w:gridSpan w:val="2"/>
          </w:tcPr>
          <w:p w14:paraId="7D458C2F" w14:textId="77777777" w:rsidR="006546E6" w:rsidRPr="00BC0BDC" w:rsidRDefault="00E83516" w:rsidP="000E4EEC">
            <w:pPr>
              <w:spacing w:line="336" w:lineRule="exact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lastRenderedPageBreak/>
              <w:t>OPATŘENÍ NAVRŽENÁ PROJEKTOVOU SKUPINOU</w:t>
            </w:r>
          </w:p>
          <w:p w14:paraId="701FD9F0" w14:textId="77777777" w:rsidR="006546E6" w:rsidRPr="00BC0BDC" w:rsidRDefault="00D9758A" w:rsidP="00C50605">
            <w:pPr>
              <w:spacing w:line="336" w:lineRule="exact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 xml:space="preserve">Životní fáze </w:t>
            </w:r>
            <w:r w:rsidR="006546E6" w:rsidRPr="00BC0BDC">
              <w:rPr>
                <w:b/>
                <w:sz w:val="20"/>
                <w:lang w:val="cs-CZ"/>
              </w:rPr>
              <w:t xml:space="preserve">G: </w:t>
            </w:r>
            <w:r w:rsidR="006F6142">
              <w:rPr>
                <w:b/>
                <w:sz w:val="20"/>
                <w:lang w:val="cs-CZ"/>
              </w:rPr>
              <w:t xml:space="preserve">Období po </w:t>
            </w:r>
            <w:r w:rsidR="00C50605">
              <w:rPr>
                <w:b/>
                <w:sz w:val="20"/>
                <w:lang w:val="cs-CZ"/>
              </w:rPr>
              <w:t>aktivním rodičovství</w:t>
            </w:r>
          </w:p>
        </w:tc>
        <w:tc>
          <w:tcPr>
            <w:tcW w:w="1260" w:type="dxa"/>
            <w:tcBorders>
              <w:bottom w:val="single" w:sz="2" w:space="0" w:color="auto"/>
            </w:tcBorders>
          </w:tcPr>
          <w:p w14:paraId="0A3ABDA9" w14:textId="77777777" w:rsidR="006546E6" w:rsidRPr="00BC0BDC" w:rsidRDefault="00BC0BDC" w:rsidP="00BC0BDC">
            <w:pPr>
              <w:spacing w:line="240" w:lineRule="auto"/>
              <w:jc w:val="center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>pořadí</w:t>
            </w:r>
          </w:p>
        </w:tc>
      </w:tr>
      <w:tr w:rsidR="006546E6" w:rsidRPr="00BC0BDC" w14:paraId="337AC525" w14:textId="77777777" w:rsidTr="0050381F">
        <w:tc>
          <w:tcPr>
            <w:tcW w:w="709" w:type="dxa"/>
            <w:vAlign w:val="center"/>
          </w:tcPr>
          <w:p w14:paraId="04D1D7F7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G.1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0156CCF7" w14:textId="3B060602" w:rsidR="006546E6" w:rsidRPr="00BC0BDC" w:rsidRDefault="00E56284" w:rsidP="008614CB">
            <w:pPr>
              <w:spacing w:before="60" w:after="60" w:line="336" w:lineRule="exact"/>
              <w:rPr>
                <w:sz w:val="20"/>
                <w:lang w:val="cs-CZ"/>
              </w:rPr>
            </w:pPr>
            <w:proofErr w:type="spellStart"/>
            <w:r w:rsidRPr="009034D8">
              <w:rPr>
                <w:sz w:val="20"/>
              </w:rPr>
              <w:t>Lepší</w:t>
            </w:r>
            <w:proofErr w:type="spellEnd"/>
            <w:r w:rsidRPr="009034D8">
              <w:rPr>
                <w:sz w:val="20"/>
              </w:rPr>
              <w:t xml:space="preserve"> </w:t>
            </w:r>
            <w:proofErr w:type="spellStart"/>
            <w:r w:rsidRPr="009034D8">
              <w:rPr>
                <w:sz w:val="20"/>
              </w:rPr>
              <w:t>otevírací</w:t>
            </w:r>
            <w:proofErr w:type="spellEnd"/>
            <w:r w:rsidRPr="009034D8">
              <w:rPr>
                <w:sz w:val="20"/>
              </w:rPr>
              <w:t xml:space="preserve"> </w:t>
            </w:r>
            <w:proofErr w:type="spellStart"/>
            <w:r w:rsidRPr="009034D8">
              <w:rPr>
                <w:sz w:val="20"/>
              </w:rPr>
              <w:t>doba</w:t>
            </w:r>
            <w:proofErr w:type="spellEnd"/>
            <w:r w:rsidRPr="009034D8">
              <w:rPr>
                <w:sz w:val="20"/>
              </w:rPr>
              <w:t xml:space="preserve"> </w:t>
            </w:r>
            <w:proofErr w:type="spellStart"/>
            <w:r w:rsidRPr="009034D8">
              <w:rPr>
                <w:sz w:val="20"/>
              </w:rPr>
              <w:t>sběrného</w:t>
            </w:r>
            <w:proofErr w:type="spellEnd"/>
            <w:r w:rsidRPr="009034D8">
              <w:rPr>
                <w:sz w:val="20"/>
              </w:rPr>
              <w:t xml:space="preserve"> </w:t>
            </w:r>
            <w:proofErr w:type="spellStart"/>
            <w:r w:rsidRPr="009034D8">
              <w:rPr>
                <w:sz w:val="20"/>
              </w:rPr>
              <w:t>dvora</w:t>
            </w:r>
            <w:proofErr w:type="spellEnd"/>
            <w:r w:rsidR="000F009B">
              <w:rPr>
                <w:sz w:val="20"/>
              </w:rPr>
              <w:t xml:space="preserve"> – je </w:t>
            </w:r>
            <w:proofErr w:type="spellStart"/>
            <w:r w:rsidR="000F009B">
              <w:rPr>
                <w:sz w:val="20"/>
              </w:rPr>
              <w:t>dostatečná</w:t>
            </w:r>
            <w:proofErr w:type="spellEnd"/>
            <w:r w:rsidR="000F009B">
              <w:rPr>
                <w:sz w:val="20"/>
              </w:rPr>
              <w:t xml:space="preserve"> a </w:t>
            </w:r>
            <w:proofErr w:type="spellStart"/>
            <w:r w:rsidR="000F009B">
              <w:rPr>
                <w:sz w:val="20"/>
              </w:rPr>
              <w:t>vylepšená</w:t>
            </w:r>
            <w:proofErr w:type="spellEnd"/>
            <w:r w:rsidR="000F009B">
              <w:rPr>
                <w:sz w:val="20"/>
              </w:rPr>
              <w:t xml:space="preserve"> </w:t>
            </w:r>
            <w:proofErr w:type="spellStart"/>
            <w:r w:rsidR="000F009B">
              <w:rPr>
                <w:sz w:val="20"/>
              </w:rPr>
              <w:t>proti</w:t>
            </w:r>
            <w:proofErr w:type="spellEnd"/>
            <w:r w:rsidR="000F009B">
              <w:rPr>
                <w:sz w:val="20"/>
              </w:rPr>
              <w:t xml:space="preserve"> </w:t>
            </w:r>
            <w:proofErr w:type="spellStart"/>
            <w:r w:rsidR="000F009B">
              <w:rPr>
                <w:sz w:val="20"/>
              </w:rPr>
              <w:t>dřívějšímu</w:t>
            </w:r>
            <w:proofErr w:type="spellEnd"/>
            <w:r w:rsidR="000F009B">
              <w:rPr>
                <w:sz w:val="20"/>
              </w:rPr>
              <w:t xml:space="preserve"> </w:t>
            </w:r>
            <w:proofErr w:type="spellStart"/>
            <w:r w:rsidR="000F009B">
              <w:rPr>
                <w:sz w:val="20"/>
              </w:rPr>
              <w:t>režimu</w:t>
            </w:r>
            <w:proofErr w:type="spellEnd"/>
            <w:r w:rsidR="000F009B">
              <w:rPr>
                <w:sz w:val="20"/>
              </w:rPr>
              <w:t xml:space="preserve"> </w:t>
            </w:r>
            <w:proofErr w:type="spellStart"/>
            <w:r w:rsidR="000F009B">
              <w:rPr>
                <w:sz w:val="20"/>
              </w:rPr>
              <w:t>odkládání</w:t>
            </w:r>
            <w:proofErr w:type="spellEnd"/>
            <w:r w:rsidR="000F009B">
              <w:rPr>
                <w:sz w:val="20"/>
              </w:rPr>
              <w:t xml:space="preserve"> </w:t>
            </w:r>
            <w:proofErr w:type="spellStart"/>
            <w:r w:rsidR="000F009B">
              <w:rPr>
                <w:sz w:val="20"/>
              </w:rPr>
              <w:t>jen</w:t>
            </w:r>
            <w:proofErr w:type="spellEnd"/>
            <w:r w:rsidR="000F009B">
              <w:rPr>
                <w:sz w:val="20"/>
              </w:rPr>
              <w:t xml:space="preserve"> 2x </w:t>
            </w:r>
            <w:proofErr w:type="spellStart"/>
            <w:r w:rsidR="000F009B">
              <w:rPr>
                <w:sz w:val="20"/>
              </w:rPr>
              <w:t>ročně</w:t>
            </w:r>
            <w:proofErr w:type="spellEnd"/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7A01D5FA" w14:textId="3D3CB07D" w:rsidR="006546E6" w:rsidRPr="00BC0BDC" w:rsidRDefault="000F009B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NE</w:t>
            </w:r>
          </w:p>
        </w:tc>
      </w:tr>
      <w:tr w:rsidR="006546E6" w:rsidRPr="00BC0BDC" w14:paraId="2129A40A" w14:textId="77777777" w:rsidTr="0050381F">
        <w:tc>
          <w:tcPr>
            <w:tcW w:w="709" w:type="dxa"/>
            <w:vAlign w:val="center"/>
          </w:tcPr>
          <w:p w14:paraId="07E9DC0F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G.2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31ABE718" w14:textId="426659CB" w:rsidR="006546E6" w:rsidRPr="009034D8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2ACD4DAD" w14:textId="6B8FA632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3FB32E3A" w14:textId="77777777" w:rsidTr="0050381F">
        <w:tc>
          <w:tcPr>
            <w:tcW w:w="709" w:type="dxa"/>
            <w:vAlign w:val="center"/>
          </w:tcPr>
          <w:p w14:paraId="5586E454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G.3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32F25C68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16CFDF38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595196B6" w14:textId="77777777" w:rsidTr="0050381F">
        <w:tc>
          <w:tcPr>
            <w:tcW w:w="709" w:type="dxa"/>
            <w:vAlign w:val="center"/>
          </w:tcPr>
          <w:p w14:paraId="58013A77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G.4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422CC770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4AEBF638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034E5023" w14:textId="77777777" w:rsidTr="0050381F">
        <w:tc>
          <w:tcPr>
            <w:tcW w:w="709" w:type="dxa"/>
            <w:vAlign w:val="center"/>
          </w:tcPr>
          <w:p w14:paraId="2A0FB230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G.5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3733AEC2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54C421B7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047476EA" w14:textId="77777777" w:rsidTr="0050381F">
        <w:tc>
          <w:tcPr>
            <w:tcW w:w="709" w:type="dxa"/>
            <w:vAlign w:val="center"/>
          </w:tcPr>
          <w:p w14:paraId="6E64FC58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G.6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3331AD90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13DC45F5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41A8609C" w14:textId="77777777" w:rsidTr="0050381F">
        <w:tc>
          <w:tcPr>
            <w:tcW w:w="709" w:type="dxa"/>
            <w:vAlign w:val="center"/>
          </w:tcPr>
          <w:p w14:paraId="03029740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G.7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1571141F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2E1DA0A3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7B019943" w14:textId="77777777" w:rsidTr="0050381F">
        <w:tc>
          <w:tcPr>
            <w:tcW w:w="709" w:type="dxa"/>
            <w:vAlign w:val="center"/>
          </w:tcPr>
          <w:p w14:paraId="738F20E1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G.8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54ED3A45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2BE13D83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5D3CDE69" w14:textId="77777777" w:rsidTr="0050381F">
        <w:tc>
          <w:tcPr>
            <w:tcW w:w="709" w:type="dxa"/>
            <w:vAlign w:val="center"/>
          </w:tcPr>
          <w:p w14:paraId="076194E8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G.9</w:t>
            </w:r>
          </w:p>
        </w:tc>
        <w:tc>
          <w:tcPr>
            <w:tcW w:w="703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</w:tcPr>
          <w:p w14:paraId="459A3B9B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2" w:space="0" w:color="auto"/>
            </w:tcBorders>
            <w:shd w:val="pct5" w:color="000000" w:fill="FFFFFF"/>
            <w:vAlign w:val="center"/>
          </w:tcPr>
          <w:p w14:paraId="48ED9368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5B29A9" w:rsidRPr="00BC0BDC" w14:paraId="761114F5" w14:textId="77777777" w:rsidTr="0050381F">
        <w:tc>
          <w:tcPr>
            <w:tcW w:w="709" w:type="dxa"/>
            <w:vAlign w:val="center"/>
          </w:tcPr>
          <w:p w14:paraId="032D55FD" w14:textId="77777777" w:rsidR="005B29A9" w:rsidRPr="00BC0BDC" w:rsidRDefault="005B29A9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G.10</w:t>
            </w:r>
          </w:p>
        </w:tc>
        <w:tc>
          <w:tcPr>
            <w:tcW w:w="703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</w:tcPr>
          <w:p w14:paraId="7D487757" w14:textId="77777777" w:rsidR="005B29A9" w:rsidRPr="00BC0BDC" w:rsidRDefault="005B29A9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2" w:space="0" w:color="auto"/>
            </w:tcBorders>
            <w:shd w:val="pct5" w:color="000000" w:fill="FFFFFF"/>
            <w:vAlign w:val="center"/>
          </w:tcPr>
          <w:p w14:paraId="601739CB" w14:textId="77777777" w:rsidR="005B29A9" w:rsidRPr="00BC0BDC" w:rsidRDefault="005B29A9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</w:tbl>
    <w:p w14:paraId="02DD57A6" w14:textId="77777777" w:rsidR="005B29A9" w:rsidRPr="00BC0BDC" w:rsidRDefault="005B29A9" w:rsidP="006546E6">
      <w:pPr>
        <w:spacing w:line="336" w:lineRule="exact"/>
        <w:rPr>
          <w:sz w:val="24"/>
          <w:lang w:val="cs-CZ"/>
        </w:rPr>
      </w:pPr>
    </w:p>
    <w:tbl>
      <w:tblPr>
        <w:tblW w:w="9000" w:type="dxa"/>
        <w:tblInd w:w="70" w:type="dxa"/>
        <w:tblBorders>
          <w:bottom w:val="single" w:sz="2" w:space="0" w:color="auto"/>
          <w:insideH w:val="single" w:sz="2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7031"/>
        <w:gridCol w:w="1260"/>
      </w:tblGrid>
      <w:tr w:rsidR="006546E6" w:rsidRPr="00BC0BDC" w14:paraId="40E603C7" w14:textId="77777777" w:rsidTr="000E4EEC">
        <w:trPr>
          <w:tblHeader/>
        </w:trPr>
        <w:tc>
          <w:tcPr>
            <w:tcW w:w="7740" w:type="dxa"/>
            <w:gridSpan w:val="2"/>
          </w:tcPr>
          <w:p w14:paraId="007832D5" w14:textId="77777777" w:rsidR="006546E6" w:rsidRPr="00BC0BDC" w:rsidRDefault="00E83516" w:rsidP="000E4EEC">
            <w:pPr>
              <w:spacing w:line="336" w:lineRule="exact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>OPATŘENÍ NAVRŽENÁ PROJEKTOVOU SKUPINOU</w:t>
            </w:r>
          </w:p>
          <w:p w14:paraId="1E42B959" w14:textId="77777777" w:rsidR="006546E6" w:rsidRPr="00BC0BDC" w:rsidRDefault="00D9758A" w:rsidP="006F6142">
            <w:pPr>
              <w:spacing w:line="336" w:lineRule="exact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 xml:space="preserve">Životní fáze </w:t>
            </w:r>
            <w:r w:rsidR="006546E6" w:rsidRPr="00BC0BDC">
              <w:rPr>
                <w:b/>
                <w:sz w:val="20"/>
                <w:lang w:val="cs-CZ"/>
              </w:rPr>
              <w:t xml:space="preserve">H: </w:t>
            </w:r>
            <w:r w:rsidR="006F6142">
              <w:rPr>
                <w:b/>
                <w:sz w:val="20"/>
                <w:lang w:val="cs-CZ"/>
              </w:rPr>
              <w:t>Senioři a seniorky</w:t>
            </w:r>
          </w:p>
        </w:tc>
        <w:tc>
          <w:tcPr>
            <w:tcW w:w="1260" w:type="dxa"/>
            <w:tcBorders>
              <w:bottom w:val="single" w:sz="2" w:space="0" w:color="auto"/>
            </w:tcBorders>
          </w:tcPr>
          <w:p w14:paraId="61758F3E" w14:textId="1956B3C2" w:rsidR="00BC0BDC" w:rsidRDefault="00BC0BDC" w:rsidP="00BC0BDC">
            <w:pPr>
              <w:spacing w:line="240" w:lineRule="auto"/>
              <w:jc w:val="center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 xml:space="preserve"> </w:t>
            </w:r>
          </w:p>
          <w:p w14:paraId="76053598" w14:textId="77777777" w:rsidR="006546E6" w:rsidRPr="00BC0BDC" w:rsidRDefault="00BC0BDC" w:rsidP="00BC0BDC">
            <w:pPr>
              <w:spacing w:line="240" w:lineRule="auto"/>
              <w:jc w:val="center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>pořadí</w:t>
            </w:r>
          </w:p>
        </w:tc>
      </w:tr>
      <w:tr w:rsidR="006546E6" w:rsidRPr="00BC0BDC" w14:paraId="755CCA31" w14:textId="77777777" w:rsidTr="0050381F">
        <w:tc>
          <w:tcPr>
            <w:tcW w:w="709" w:type="dxa"/>
            <w:vAlign w:val="center"/>
          </w:tcPr>
          <w:p w14:paraId="532BB100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H.1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4E322052" w14:textId="5CAE0F5B" w:rsidR="006546E6" w:rsidRPr="009034D8" w:rsidRDefault="008C30FB" w:rsidP="008614CB">
            <w:pPr>
              <w:spacing w:before="60" w:after="60" w:line="336" w:lineRule="exact"/>
              <w:rPr>
                <w:sz w:val="20"/>
                <w:lang w:val="cs-CZ"/>
              </w:rPr>
            </w:pPr>
            <w:r w:rsidRPr="008C30FB">
              <w:rPr>
                <w:sz w:val="20"/>
              </w:rPr>
              <w:t xml:space="preserve">Studie </w:t>
            </w:r>
            <w:proofErr w:type="spellStart"/>
            <w:r w:rsidRPr="008C30FB">
              <w:rPr>
                <w:sz w:val="20"/>
              </w:rPr>
              <w:t>proveditelnosti</w:t>
            </w:r>
            <w:proofErr w:type="spellEnd"/>
            <w:r w:rsidRPr="008C30FB">
              <w:rPr>
                <w:sz w:val="20"/>
              </w:rPr>
              <w:t xml:space="preserve"> pro </w:t>
            </w:r>
            <w:proofErr w:type="spellStart"/>
            <w:r w:rsidRPr="008C30FB">
              <w:rPr>
                <w:sz w:val="20"/>
              </w:rPr>
              <w:t>projekt</w:t>
            </w:r>
            <w:proofErr w:type="spellEnd"/>
            <w:r>
              <w:rPr>
                <w:sz w:val="20"/>
              </w:rPr>
              <w:t>:</w:t>
            </w:r>
            <w:r w:rsidRPr="008C30FB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Výtah</w:t>
            </w:r>
            <w:proofErr w:type="spellEnd"/>
            <w:r>
              <w:rPr>
                <w:sz w:val="20"/>
              </w:rPr>
              <w:t xml:space="preserve"> na </w:t>
            </w:r>
            <w:proofErr w:type="spellStart"/>
            <w:r>
              <w:rPr>
                <w:sz w:val="20"/>
              </w:rPr>
              <w:t>Obecní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úřad</w:t>
            </w:r>
            <w:proofErr w:type="spellEnd"/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740EC307" w14:textId="71213BD6" w:rsidR="006546E6" w:rsidRPr="00BC0BDC" w:rsidRDefault="000F009B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1</w:t>
            </w:r>
          </w:p>
        </w:tc>
      </w:tr>
      <w:tr w:rsidR="006546E6" w:rsidRPr="00BC0BDC" w14:paraId="30CC401A" w14:textId="77777777" w:rsidTr="0050381F">
        <w:tc>
          <w:tcPr>
            <w:tcW w:w="709" w:type="dxa"/>
            <w:vAlign w:val="center"/>
          </w:tcPr>
          <w:p w14:paraId="03C5B450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H.2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52A313F0" w14:textId="06729411" w:rsidR="006546E6" w:rsidRPr="00BC0BDC" w:rsidRDefault="007C5C45" w:rsidP="008614CB">
            <w:pPr>
              <w:spacing w:before="60" w:after="60" w:line="336" w:lineRule="exact"/>
              <w:rPr>
                <w:sz w:val="20"/>
                <w:lang w:val="cs-CZ"/>
              </w:rPr>
            </w:pPr>
            <w:proofErr w:type="spellStart"/>
            <w:r w:rsidRPr="007C5C45">
              <w:rPr>
                <w:sz w:val="20"/>
              </w:rPr>
              <w:t>Nalézt</w:t>
            </w:r>
            <w:proofErr w:type="spellEnd"/>
            <w:r w:rsidRPr="007C5C45">
              <w:rPr>
                <w:sz w:val="20"/>
              </w:rPr>
              <w:t xml:space="preserve"> </w:t>
            </w:r>
            <w:proofErr w:type="spellStart"/>
            <w:r w:rsidRPr="007C5C45">
              <w:rPr>
                <w:sz w:val="20"/>
              </w:rPr>
              <w:t>vhodnou</w:t>
            </w:r>
            <w:proofErr w:type="spellEnd"/>
            <w:r w:rsidRPr="007C5C45">
              <w:rPr>
                <w:sz w:val="20"/>
              </w:rPr>
              <w:t xml:space="preserve"> </w:t>
            </w:r>
            <w:proofErr w:type="spellStart"/>
            <w:r w:rsidRPr="007C5C45">
              <w:rPr>
                <w:sz w:val="20"/>
              </w:rPr>
              <w:t>osobu</w:t>
            </w:r>
            <w:proofErr w:type="spellEnd"/>
            <w:r w:rsidRPr="007C5C45">
              <w:rPr>
                <w:sz w:val="20"/>
              </w:rPr>
              <w:t xml:space="preserve"> „</w:t>
            </w:r>
            <w:proofErr w:type="spellStart"/>
            <w:r w:rsidRPr="007C5C45">
              <w:rPr>
                <w:sz w:val="20"/>
              </w:rPr>
              <w:t>leadera</w:t>
            </w:r>
            <w:proofErr w:type="spellEnd"/>
            <w:r w:rsidRPr="007C5C45">
              <w:rPr>
                <w:sz w:val="20"/>
              </w:rPr>
              <w:t xml:space="preserve">“ pro </w:t>
            </w:r>
            <w:proofErr w:type="spellStart"/>
            <w:r w:rsidRPr="007C5C45">
              <w:rPr>
                <w:sz w:val="20"/>
              </w:rPr>
              <w:t>seniory</w:t>
            </w:r>
            <w:proofErr w:type="spellEnd"/>
            <w:r w:rsidRPr="007C5C45">
              <w:rPr>
                <w:sz w:val="20"/>
              </w:rPr>
              <w:t xml:space="preserve"> v </w:t>
            </w:r>
            <w:proofErr w:type="spellStart"/>
            <w:r w:rsidRPr="007C5C45">
              <w:rPr>
                <w:sz w:val="20"/>
              </w:rPr>
              <w:t>obci</w:t>
            </w:r>
            <w:proofErr w:type="spellEnd"/>
            <w:r w:rsidRPr="007C5C45">
              <w:rPr>
                <w:sz w:val="20"/>
              </w:rPr>
              <w:t xml:space="preserve">, </w:t>
            </w:r>
            <w:proofErr w:type="spellStart"/>
            <w:r w:rsidRPr="007C5C45">
              <w:rPr>
                <w:sz w:val="20"/>
              </w:rPr>
              <w:t>tzv</w:t>
            </w:r>
            <w:proofErr w:type="spellEnd"/>
            <w:r w:rsidRPr="007C5C45">
              <w:rPr>
                <w:sz w:val="20"/>
              </w:rPr>
              <w:t>. „</w:t>
            </w:r>
            <w:proofErr w:type="spellStart"/>
            <w:r w:rsidRPr="007C5C45">
              <w:rPr>
                <w:sz w:val="20"/>
              </w:rPr>
              <w:t>Tvář</w:t>
            </w:r>
            <w:proofErr w:type="spellEnd"/>
            <w:r w:rsidRPr="007C5C45">
              <w:rPr>
                <w:sz w:val="20"/>
              </w:rPr>
              <w:t xml:space="preserve"> </w:t>
            </w:r>
            <w:proofErr w:type="spellStart"/>
            <w:r w:rsidRPr="007C5C45">
              <w:rPr>
                <w:sz w:val="20"/>
              </w:rPr>
              <w:t>seniorů</w:t>
            </w:r>
            <w:proofErr w:type="spellEnd"/>
            <w:r w:rsidRPr="007C5C45">
              <w:rPr>
                <w:sz w:val="20"/>
              </w:rPr>
              <w:t xml:space="preserve">“ 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5540C4D7" w14:textId="23017B07" w:rsidR="006546E6" w:rsidRPr="00BC0BDC" w:rsidRDefault="000F009B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3</w:t>
            </w:r>
          </w:p>
        </w:tc>
      </w:tr>
      <w:tr w:rsidR="006546E6" w:rsidRPr="00BC0BDC" w14:paraId="097C287D" w14:textId="77777777" w:rsidTr="0050381F">
        <w:tc>
          <w:tcPr>
            <w:tcW w:w="709" w:type="dxa"/>
            <w:vAlign w:val="center"/>
          </w:tcPr>
          <w:p w14:paraId="26C3F0AD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H.3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45F4DE69" w14:textId="6AD60734" w:rsidR="006546E6" w:rsidRPr="00BC0BDC" w:rsidRDefault="00DA1C2D" w:rsidP="008614CB">
            <w:pPr>
              <w:spacing w:before="60" w:after="60" w:line="336" w:lineRule="exact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 xml:space="preserve">Navázat spolupráci s MAS </w:t>
            </w:r>
            <w:r w:rsidR="00E318CD">
              <w:rPr>
                <w:sz w:val="20"/>
                <w:lang w:val="cs-CZ"/>
              </w:rPr>
              <w:t xml:space="preserve">– pro různá školení a </w:t>
            </w:r>
            <w:r w:rsidR="00F11C5F">
              <w:rPr>
                <w:sz w:val="20"/>
                <w:lang w:val="cs-CZ"/>
              </w:rPr>
              <w:t>vzdělávání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5E053982" w14:textId="0AD97FCE" w:rsidR="006546E6" w:rsidRPr="00BC0BDC" w:rsidRDefault="000F009B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</w:t>
            </w:r>
          </w:p>
        </w:tc>
      </w:tr>
      <w:tr w:rsidR="006546E6" w:rsidRPr="00BC0BDC" w14:paraId="2C5DCD43" w14:textId="77777777" w:rsidTr="0050381F">
        <w:tc>
          <w:tcPr>
            <w:tcW w:w="709" w:type="dxa"/>
            <w:vAlign w:val="center"/>
          </w:tcPr>
          <w:p w14:paraId="7B2A0B57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H.4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1701F0D5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4080E855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082F25F2" w14:textId="77777777" w:rsidTr="0050381F">
        <w:tc>
          <w:tcPr>
            <w:tcW w:w="709" w:type="dxa"/>
            <w:vAlign w:val="center"/>
          </w:tcPr>
          <w:p w14:paraId="259848A7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H.5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5E27E2D1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3B3555F3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1269EF41" w14:textId="77777777" w:rsidTr="0050381F">
        <w:tc>
          <w:tcPr>
            <w:tcW w:w="709" w:type="dxa"/>
            <w:vAlign w:val="center"/>
          </w:tcPr>
          <w:p w14:paraId="13CF6027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H.6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15A8643B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7819D76A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7706EC78" w14:textId="77777777" w:rsidTr="0050381F">
        <w:tc>
          <w:tcPr>
            <w:tcW w:w="709" w:type="dxa"/>
            <w:vAlign w:val="center"/>
          </w:tcPr>
          <w:p w14:paraId="050C39E7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H.7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4116099E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057BBCCE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556768A4" w14:textId="77777777" w:rsidTr="0050381F">
        <w:tc>
          <w:tcPr>
            <w:tcW w:w="709" w:type="dxa"/>
            <w:vAlign w:val="center"/>
          </w:tcPr>
          <w:p w14:paraId="5FAABC4A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H.8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34065719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7248295A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6546E6" w:rsidRPr="00BC0BDC" w14:paraId="09B6CCE3" w14:textId="77777777" w:rsidTr="0050381F">
        <w:tc>
          <w:tcPr>
            <w:tcW w:w="709" w:type="dxa"/>
            <w:vAlign w:val="center"/>
          </w:tcPr>
          <w:p w14:paraId="7B263AA9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H.9</w:t>
            </w:r>
          </w:p>
        </w:tc>
        <w:tc>
          <w:tcPr>
            <w:tcW w:w="703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</w:tcPr>
          <w:p w14:paraId="04A5527E" w14:textId="77777777" w:rsidR="006546E6" w:rsidRPr="00BC0BDC" w:rsidRDefault="006546E6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2" w:space="0" w:color="auto"/>
            </w:tcBorders>
            <w:shd w:val="pct5" w:color="000000" w:fill="FFFFFF"/>
            <w:vAlign w:val="center"/>
          </w:tcPr>
          <w:p w14:paraId="555A713B" w14:textId="77777777" w:rsidR="006546E6" w:rsidRPr="00BC0BDC" w:rsidRDefault="006546E6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5B29A9" w:rsidRPr="00BC0BDC" w14:paraId="1D57DCCE" w14:textId="77777777" w:rsidTr="0050381F">
        <w:tc>
          <w:tcPr>
            <w:tcW w:w="709" w:type="dxa"/>
            <w:vAlign w:val="center"/>
          </w:tcPr>
          <w:p w14:paraId="44DEDBE2" w14:textId="77777777" w:rsidR="005B29A9" w:rsidRPr="00BC0BDC" w:rsidRDefault="005B29A9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H.10</w:t>
            </w:r>
          </w:p>
        </w:tc>
        <w:tc>
          <w:tcPr>
            <w:tcW w:w="703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</w:tcPr>
          <w:p w14:paraId="34A64884" w14:textId="77777777" w:rsidR="005B29A9" w:rsidRPr="00BC0BDC" w:rsidRDefault="005B29A9" w:rsidP="008614CB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2" w:space="0" w:color="auto"/>
            </w:tcBorders>
            <w:shd w:val="pct5" w:color="000000" w:fill="FFFFFF"/>
            <w:vAlign w:val="center"/>
          </w:tcPr>
          <w:p w14:paraId="6A38BA81" w14:textId="77777777" w:rsidR="005B29A9" w:rsidRPr="00BC0BDC" w:rsidRDefault="005B29A9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</w:tbl>
    <w:p w14:paraId="2ABCC07A" w14:textId="77777777" w:rsidR="005B29A9" w:rsidRDefault="005B29A9" w:rsidP="006546E6">
      <w:pPr>
        <w:tabs>
          <w:tab w:val="left" w:pos="1620"/>
        </w:tabs>
        <w:spacing w:line="336" w:lineRule="exact"/>
        <w:rPr>
          <w:sz w:val="24"/>
          <w:lang w:val="cs-CZ"/>
        </w:rPr>
      </w:pPr>
    </w:p>
    <w:p w14:paraId="2A856F76" w14:textId="77777777" w:rsidR="00481B6B" w:rsidRDefault="00481B6B" w:rsidP="006546E6">
      <w:pPr>
        <w:tabs>
          <w:tab w:val="left" w:pos="1620"/>
        </w:tabs>
        <w:spacing w:line="336" w:lineRule="exact"/>
        <w:rPr>
          <w:sz w:val="24"/>
          <w:lang w:val="cs-CZ"/>
        </w:rPr>
      </w:pPr>
    </w:p>
    <w:p w14:paraId="33B3859A" w14:textId="77777777" w:rsidR="00481B6B" w:rsidRPr="00BC0BDC" w:rsidRDefault="00481B6B" w:rsidP="006546E6">
      <w:pPr>
        <w:tabs>
          <w:tab w:val="left" w:pos="1620"/>
        </w:tabs>
        <w:spacing w:line="336" w:lineRule="exact"/>
        <w:rPr>
          <w:sz w:val="24"/>
          <w:lang w:val="cs-CZ"/>
        </w:rPr>
      </w:pPr>
    </w:p>
    <w:tbl>
      <w:tblPr>
        <w:tblW w:w="9000" w:type="dxa"/>
        <w:tblInd w:w="70" w:type="dxa"/>
        <w:tblBorders>
          <w:bottom w:val="single" w:sz="2" w:space="0" w:color="auto"/>
          <w:insideH w:val="single" w:sz="2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7031"/>
        <w:gridCol w:w="1260"/>
      </w:tblGrid>
      <w:tr w:rsidR="006546E6" w:rsidRPr="00BC0BDC" w14:paraId="352ED965" w14:textId="77777777" w:rsidTr="000E4EEC">
        <w:trPr>
          <w:tblHeader/>
        </w:trPr>
        <w:tc>
          <w:tcPr>
            <w:tcW w:w="7740" w:type="dxa"/>
            <w:gridSpan w:val="2"/>
          </w:tcPr>
          <w:p w14:paraId="2630E336" w14:textId="77777777" w:rsidR="006546E6" w:rsidRPr="00BC0BDC" w:rsidRDefault="00E83516" w:rsidP="000E4EEC">
            <w:pPr>
              <w:spacing w:line="336" w:lineRule="exact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lastRenderedPageBreak/>
              <w:t>OPATŘENÍ NAVRŽENÁ PROJEKTOVOU SKUPINOU</w:t>
            </w:r>
          </w:p>
          <w:p w14:paraId="3C894EC2" w14:textId="77777777" w:rsidR="006546E6" w:rsidRPr="00BC0BDC" w:rsidRDefault="00D9758A" w:rsidP="006F6142">
            <w:pPr>
              <w:spacing w:line="336" w:lineRule="exact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>Životní fáze</w:t>
            </w:r>
            <w:r w:rsidR="006546E6" w:rsidRPr="00BC0BDC">
              <w:rPr>
                <w:b/>
                <w:sz w:val="20"/>
                <w:lang w:val="cs-CZ"/>
              </w:rPr>
              <w:t xml:space="preserve">: </w:t>
            </w:r>
            <w:r w:rsidR="006F6142">
              <w:rPr>
                <w:b/>
                <w:sz w:val="20"/>
                <w:lang w:val="cs-CZ"/>
              </w:rPr>
              <w:t>Společně pro všechny životní fáze</w:t>
            </w:r>
          </w:p>
        </w:tc>
        <w:tc>
          <w:tcPr>
            <w:tcW w:w="1260" w:type="dxa"/>
            <w:tcBorders>
              <w:bottom w:val="single" w:sz="2" w:space="0" w:color="auto"/>
            </w:tcBorders>
          </w:tcPr>
          <w:p w14:paraId="07A7387D" w14:textId="77777777" w:rsidR="006546E6" w:rsidRPr="00BC0BDC" w:rsidRDefault="00BC0BDC" w:rsidP="00BC0BDC">
            <w:pPr>
              <w:spacing w:line="240" w:lineRule="auto"/>
              <w:jc w:val="center"/>
              <w:rPr>
                <w:b/>
                <w:sz w:val="20"/>
                <w:lang w:val="cs-CZ"/>
              </w:rPr>
            </w:pPr>
            <w:r>
              <w:rPr>
                <w:b/>
                <w:sz w:val="20"/>
                <w:lang w:val="cs-CZ"/>
              </w:rPr>
              <w:t>pořadí</w:t>
            </w:r>
          </w:p>
        </w:tc>
      </w:tr>
      <w:tr w:rsidR="006546E6" w:rsidRPr="00BC0BDC" w14:paraId="5899CF2A" w14:textId="77777777" w:rsidTr="0050381F">
        <w:tc>
          <w:tcPr>
            <w:tcW w:w="709" w:type="dxa"/>
            <w:vAlign w:val="center"/>
          </w:tcPr>
          <w:p w14:paraId="6156C431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J.1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58B17719" w14:textId="0C062959" w:rsidR="006546E6" w:rsidRPr="00BC0BDC" w:rsidRDefault="00DC5881" w:rsidP="008614CB">
            <w:pPr>
              <w:spacing w:before="60" w:after="60" w:line="336" w:lineRule="exact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Lavičky</w:t>
            </w:r>
            <w:r w:rsidR="00DA1C2D">
              <w:rPr>
                <w:sz w:val="20"/>
                <w:lang w:val="cs-CZ"/>
              </w:rPr>
              <w:t xml:space="preserve"> </w:t>
            </w:r>
            <w:r w:rsidR="000F009B">
              <w:rPr>
                <w:sz w:val="20"/>
                <w:lang w:val="cs-CZ"/>
              </w:rPr>
              <w:t xml:space="preserve">– zemanka, mostek alej, </w:t>
            </w:r>
            <w:proofErr w:type="spellStart"/>
            <w:r w:rsidR="000F009B">
              <w:rPr>
                <w:sz w:val="20"/>
                <w:lang w:val="cs-CZ"/>
              </w:rPr>
              <w:t>kozlovská</w:t>
            </w:r>
            <w:proofErr w:type="spellEnd"/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2B32D81E" w14:textId="59E9F83A" w:rsidR="006546E6" w:rsidRPr="00BC0BDC" w:rsidRDefault="000F009B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3</w:t>
            </w:r>
          </w:p>
        </w:tc>
      </w:tr>
      <w:tr w:rsidR="006546E6" w:rsidRPr="00BC0BDC" w14:paraId="7BD2193F" w14:textId="77777777" w:rsidTr="0050381F">
        <w:tc>
          <w:tcPr>
            <w:tcW w:w="709" w:type="dxa"/>
            <w:vAlign w:val="center"/>
          </w:tcPr>
          <w:p w14:paraId="1FAD570D" w14:textId="77777777" w:rsidR="006546E6" w:rsidRPr="00BC0BDC" w:rsidRDefault="006546E6" w:rsidP="008614CB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J.2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57F14A90" w14:textId="5EC4C396" w:rsidR="006546E6" w:rsidRPr="00DC5881" w:rsidRDefault="008C30FB" w:rsidP="008614CB">
            <w:pPr>
              <w:spacing w:before="60" w:after="60" w:line="336" w:lineRule="exact"/>
              <w:rPr>
                <w:sz w:val="20"/>
                <w:lang w:val="cs-CZ"/>
              </w:rPr>
            </w:pPr>
            <w:r w:rsidRPr="008C30FB">
              <w:rPr>
                <w:sz w:val="20"/>
              </w:rPr>
              <w:t xml:space="preserve">Studie </w:t>
            </w:r>
            <w:proofErr w:type="spellStart"/>
            <w:r w:rsidRPr="008C30FB">
              <w:rPr>
                <w:sz w:val="20"/>
              </w:rPr>
              <w:t>proveditelnosti</w:t>
            </w:r>
            <w:proofErr w:type="spellEnd"/>
            <w:r w:rsidRPr="008C30FB">
              <w:rPr>
                <w:sz w:val="20"/>
              </w:rPr>
              <w:t xml:space="preserve"> pro </w:t>
            </w:r>
            <w:proofErr w:type="spellStart"/>
            <w:proofErr w:type="gramStart"/>
            <w:r w:rsidRPr="008C30FB">
              <w:rPr>
                <w:sz w:val="20"/>
              </w:rPr>
              <w:t>projekt</w:t>
            </w:r>
            <w:proofErr w:type="spellEnd"/>
            <w:r w:rsidRPr="008C30FB">
              <w:rPr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Chodník</w:t>
            </w:r>
            <w:proofErr w:type="spellEnd"/>
            <w:r>
              <w:rPr>
                <w:sz w:val="20"/>
              </w:rPr>
              <w:t xml:space="preserve"> u </w:t>
            </w:r>
            <w:proofErr w:type="spellStart"/>
            <w:r>
              <w:rPr>
                <w:sz w:val="20"/>
              </w:rPr>
              <w:t>bazénu</w:t>
            </w:r>
            <w:proofErr w:type="spellEnd"/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5EC66308" w14:textId="7FE4A813" w:rsidR="006546E6" w:rsidRPr="00BC0BDC" w:rsidRDefault="000F009B" w:rsidP="008614CB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2</w:t>
            </w:r>
          </w:p>
        </w:tc>
      </w:tr>
      <w:tr w:rsidR="00E318CD" w:rsidRPr="00BC0BDC" w14:paraId="5243136C" w14:textId="77777777" w:rsidTr="0050381F">
        <w:tc>
          <w:tcPr>
            <w:tcW w:w="709" w:type="dxa"/>
            <w:vAlign w:val="center"/>
          </w:tcPr>
          <w:p w14:paraId="461F82F1" w14:textId="77777777" w:rsidR="00E318CD" w:rsidRPr="00BC0BDC" w:rsidRDefault="00E318CD" w:rsidP="00E318CD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J.3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41EF3789" w14:textId="1AF5A8B7" w:rsidR="00E318CD" w:rsidRPr="009034D8" w:rsidRDefault="00982A5C" w:rsidP="00E318CD">
            <w:pPr>
              <w:spacing w:before="60" w:after="60" w:line="336" w:lineRule="exact"/>
              <w:rPr>
                <w:sz w:val="20"/>
                <w:lang w:val="cs-CZ"/>
              </w:rPr>
            </w:pPr>
            <w:proofErr w:type="spellStart"/>
            <w:r w:rsidRPr="009034D8">
              <w:rPr>
                <w:sz w:val="20"/>
              </w:rPr>
              <w:t>Rozkvetlá</w:t>
            </w:r>
            <w:proofErr w:type="spellEnd"/>
            <w:r w:rsidRPr="009034D8">
              <w:rPr>
                <w:sz w:val="20"/>
              </w:rPr>
              <w:t xml:space="preserve"> </w:t>
            </w:r>
            <w:proofErr w:type="spellStart"/>
            <w:r w:rsidRPr="009034D8">
              <w:rPr>
                <w:sz w:val="20"/>
              </w:rPr>
              <w:t>zeleň</w:t>
            </w:r>
            <w:proofErr w:type="spellEnd"/>
            <w:r>
              <w:rPr>
                <w:sz w:val="20"/>
              </w:rPr>
              <w:t xml:space="preserve"> – </w:t>
            </w:r>
            <w:proofErr w:type="spellStart"/>
            <w:r>
              <w:rPr>
                <w:sz w:val="20"/>
              </w:rPr>
              <w:t>trvalkový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záhon</w:t>
            </w:r>
            <w:proofErr w:type="spellEnd"/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11325066" w14:textId="34D4D13B" w:rsidR="00E318CD" w:rsidRPr="00BC0BDC" w:rsidRDefault="00E318CD" w:rsidP="00E318CD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1</w:t>
            </w:r>
          </w:p>
        </w:tc>
      </w:tr>
      <w:tr w:rsidR="00E318CD" w:rsidRPr="00BC0BDC" w14:paraId="39EC878C" w14:textId="77777777" w:rsidTr="0050381F">
        <w:tc>
          <w:tcPr>
            <w:tcW w:w="709" w:type="dxa"/>
            <w:vAlign w:val="center"/>
          </w:tcPr>
          <w:p w14:paraId="724D032D" w14:textId="77777777" w:rsidR="00E318CD" w:rsidRPr="00BC0BDC" w:rsidRDefault="00E318CD" w:rsidP="00E318CD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J.4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0F7FD999" w14:textId="32AB4E8C" w:rsidR="00E318CD" w:rsidRPr="009034D8" w:rsidRDefault="008C30FB" w:rsidP="00E318CD">
            <w:pPr>
              <w:spacing w:before="60" w:after="60" w:line="336" w:lineRule="exact"/>
              <w:rPr>
                <w:sz w:val="20"/>
                <w:lang w:val="cs-CZ"/>
              </w:rPr>
            </w:pPr>
            <w:r w:rsidRPr="008C30FB">
              <w:rPr>
                <w:sz w:val="20"/>
              </w:rPr>
              <w:t xml:space="preserve">Studie </w:t>
            </w:r>
            <w:proofErr w:type="spellStart"/>
            <w:r w:rsidRPr="008C30FB">
              <w:rPr>
                <w:sz w:val="20"/>
              </w:rPr>
              <w:t>proveditelnosti</w:t>
            </w:r>
            <w:proofErr w:type="spellEnd"/>
            <w:r w:rsidRPr="008C30FB">
              <w:rPr>
                <w:sz w:val="20"/>
              </w:rPr>
              <w:t xml:space="preserve"> pro </w:t>
            </w:r>
            <w:proofErr w:type="spellStart"/>
            <w:r w:rsidRPr="008C30FB">
              <w:rPr>
                <w:sz w:val="20"/>
              </w:rPr>
              <w:t>projekt</w:t>
            </w:r>
            <w:proofErr w:type="spellEnd"/>
            <w:r w:rsidRPr="008C30FB">
              <w:rPr>
                <w:sz w:val="20"/>
              </w:rPr>
              <w:t xml:space="preserve"> HOSPODA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36CB8CFD" w14:textId="2F98B826" w:rsidR="00E318CD" w:rsidRPr="00BC0BDC" w:rsidRDefault="00E318CD" w:rsidP="00E318CD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  <w:r>
              <w:rPr>
                <w:sz w:val="20"/>
                <w:lang w:val="cs-CZ"/>
              </w:rPr>
              <w:t>4</w:t>
            </w:r>
          </w:p>
        </w:tc>
      </w:tr>
      <w:tr w:rsidR="00E318CD" w:rsidRPr="00BC0BDC" w14:paraId="19D93E44" w14:textId="77777777" w:rsidTr="0050381F">
        <w:tc>
          <w:tcPr>
            <w:tcW w:w="709" w:type="dxa"/>
            <w:vAlign w:val="center"/>
          </w:tcPr>
          <w:p w14:paraId="4218E432" w14:textId="77777777" w:rsidR="00E318CD" w:rsidRPr="00BC0BDC" w:rsidRDefault="00E318CD" w:rsidP="00E318CD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J.5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4FF71FF0" w14:textId="6251ADC0" w:rsidR="00E318CD" w:rsidRPr="00E56284" w:rsidRDefault="00E318CD" w:rsidP="00E318CD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569128DB" w14:textId="03D01F69" w:rsidR="00E318CD" w:rsidRPr="00BC0BDC" w:rsidRDefault="00E318CD" w:rsidP="00E318CD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E318CD" w:rsidRPr="00BC0BDC" w14:paraId="0F2F4B7B" w14:textId="77777777" w:rsidTr="0050381F">
        <w:tc>
          <w:tcPr>
            <w:tcW w:w="709" w:type="dxa"/>
            <w:vAlign w:val="center"/>
          </w:tcPr>
          <w:p w14:paraId="3E366EFA" w14:textId="77777777" w:rsidR="00E318CD" w:rsidRPr="00BC0BDC" w:rsidRDefault="00E318CD" w:rsidP="00E318CD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J.6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494C301B" w14:textId="77777777" w:rsidR="00E318CD" w:rsidRPr="00BC0BDC" w:rsidRDefault="00E318CD" w:rsidP="00E318CD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0ADE59FF" w14:textId="77777777" w:rsidR="00E318CD" w:rsidRPr="00BC0BDC" w:rsidRDefault="00E318CD" w:rsidP="00E318CD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E318CD" w:rsidRPr="00BC0BDC" w14:paraId="78165041" w14:textId="77777777" w:rsidTr="0050381F">
        <w:tc>
          <w:tcPr>
            <w:tcW w:w="709" w:type="dxa"/>
            <w:vAlign w:val="center"/>
          </w:tcPr>
          <w:p w14:paraId="246F57DF" w14:textId="77777777" w:rsidR="00E318CD" w:rsidRPr="00BC0BDC" w:rsidRDefault="00E318CD" w:rsidP="00E318CD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J.7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5E8AC39A" w14:textId="77777777" w:rsidR="00E318CD" w:rsidRPr="00BC0BDC" w:rsidRDefault="00E318CD" w:rsidP="00E318CD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0C7ED0A0" w14:textId="77777777" w:rsidR="00E318CD" w:rsidRPr="00BC0BDC" w:rsidRDefault="00E318CD" w:rsidP="00E318CD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E318CD" w:rsidRPr="00BC0BDC" w14:paraId="6E3D7431" w14:textId="77777777" w:rsidTr="0050381F">
        <w:tc>
          <w:tcPr>
            <w:tcW w:w="709" w:type="dxa"/>
            <w:vAlign w:val="center"/>
          </w:tcPr>
          <w:p w14:paraId="0B11CE6B" w14:textId="77777777" w:rsidR="00E318CD" w:rsidRPr="00BC0BDC" w:rsidRDefault="00E318CD" w:rsidP="00E318CD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J.8</w:t>
            </w:r>
          </w:p>
        </w:tc>
        <w:tc>
          <w:tcPr>
            <w:tcW w:w="7031" w:type="dxa"/>
            <w:tcBorders>
              <w:top w:val="single" w:sz="2" w:space="0" w:color="auto"/>
            </w:tcBorders>
            <w:shd w:val="clear" w:color="auto" w:fill="FFFFFF"/>
          </w:tcPr>
          <w:p w14:paraId="45289BA3" w14:textId="77777777" w:rsidR="00E318CD" w:rsidRPr="00BC0BDC" w:rsidRDefault="00E318CD" w:rsidP="00E318CD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pct5" w:color="000000" w:fill="FFFFFF"/>
            <w:vAlign w:val="center"/>
          </w:tcPr>
          <w:p w14:paraId="41E7A1F8" w14:textId="77777777" w:rsidR="00E318CD" w:rsidRPr="00BC0BDC" w:rsidRDefault="00E318CD" w:rsidP="00E318CD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E318CD" w:rsidRPr="00BC0BDC" w14:paraId="75FBB63D" w14:textId="77777777" w:rsidTr="0050381F">
        <w:tc>
          <w:tcPr>
            <w:tcW w:w="709" w:type="dxa"/>
            <w:vAlign w:val="center"/>
          </w:tcPr>
          <w:p w14:paraId="469F787B" w14:textId="77777777" w:rsidR="00E318CD" w:rsidRPr="00BC0BDC" w:rsidRDefault="00E318CD" w:rsidP="00E318CD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J.9</w:t>
            </w:r>
          </w:p>
        </w:tc>
        <w:tc>
          <w:tcPr>
            <w:tcW w:w="703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</w:tcPr>
          <w:p w14:paraId="6EDDEA1C" w14:textId="77777777" w:rsidR="00E318CD" w:rsidRPr="00BC0BDC" w:rsidRDefault="00E318CD" w:rsidP="00E318CD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2" w:space="0" w:color="auto"/>
            </w:tcBorders>
            <w:shd w:val="pct5" w:color="000000" w:fill="FFFFFF"/>
            <w:vAlign w:val="center"/>
          </w:tcPr>
          <w:p w14:paraId="526B35CC" w14:textId="77777777" w:rsidR="00E318CD" w:rsidRPr="00BC0BDC" w:rsidRDefault="00E318CD" w:rsidP="00E318CD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  <w:tr w:rsidR="00E318CD" w:rsidRPr="00BC0BDC" w14:paraId="27B76BC6" w14:textId="77777777" w:rsidTr="0050381F">
        <w:tc>
          <w:tcPr>
            <w:tcW w:w="709" w:type="dxa"/>
            <w:vAlign w:val="center"/>
          </w:tcPr>
          <w:p w14:paraId="548B27E9" w14:textId="77777777" w:rsidR="00E318CD" w:rsidRPr="00BC0BDC" w:rsidRDefault="00E318CD" w:rsidP="00E318CD">
            <w:pPr>
              <w:spacing w:before="60" w:after="60"/>
              <w:jc w:val="center"/>
              <w:rPr>
                <w:sz w:val="20"/>
                <w:lang w:val="cs-CZ"/>
              </w:rPr>
            </w:pPr>
            <w:r w:rsidRPr="00BC0BDC">
              <w:rPr>
                <w:sz w:val="20"/>
                <w:lang w:val="cs-CZ"/>
              </w:rPr>
              <w:t>J.10</w:t>
            </w:r>
          </w:p>
        </w:tc>
        <w:tc>
          <w:tcPr>
            <w:tcW w:w="7031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</w:tcPr>
          <w:p w14:paraId="79870941" w14:textId="77777777" w:rsidR="00E318CD" w:rsidRPr="00BC0BDC" w:rsidRDefault="00E318CD" w:rsidP="00E318CD">
            <w:pPr>
              <w:spacing w:before="60" w:after="60" w:line="336" w:lineRule="exact"/>
              <w:rPr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2" w:space="0" w:color="auto"/>
            </w:tcBorders>
            <w:shd w:val="pct5" w:color="000000" w:fill="FFFFFF"/>
            <w:vAlign w:val="center"/>
          </w:tcPr>
          <w:p w14:paraId="4C7B0D3B" w14:textId="77777777" w:rsidR="00E318CD" w:rsidRPr="00BC0BDC" w:rsidRDefault="00E318CD" w:rsidP="00E318CD">
            <w:pPr>
              <w:spacing w:before="60" w:after="60" w:line="336" w:lineRule="exact"/>
              <w:jc w:val="center"/>
              <w:rPr>
                <w:sz w:val="20"/>
                <w:lang w:val="cs-CZ"/>
              </w:rPr>
            </w:pPr>
          </w:p>
        </w:tc>
      </w:tr>
    </w:tbl>
    <w:p w14:paraId="49EE872D" w14:textId="77777777" w:rsidR="00E56284" w:rsidRDefault="00E56284" w:rsidP="005C4E41">
      <w:pPr>
        <w:pStyle w:val="PPStandard"/>
        <w:rPr>
          <w:lang w:val="cs-CZ"/>
        </w:rPr>
      </w:pPr>
    </w:p>
    <w:p w14:paraId="5EC49865" w14:textId="77777777" w:rsidR="00E56284" w:rsidRPr="00BC0BDC" w:rsidRDefault="00E56284" w:rsidP="00E56284">
      <w:pPr>
        <w:pStyle w:val="PPStandard"/>
        <w:rPr>
          <w:lang w:val="cs-CZ"/>
        </w:rPr>
      </w:pPr>
    </w:p>
    <w:tbl>
      <w:tblPr>
        <w:tblW w:w="9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8"/>
        <w:gridCol w:w="1700"/>
        <w:gridCol w:w="1701"/>
        <w:gridCol w:w="806"/>
        <w:gridCol w:w="878"/>
        <w:gridCol w:w="1700"/>
        <w:gridCol w:w="1700"/>
      </w:tblGrid>
      <w:tr w:rsidR="00E56284" w:rsidRPr="00BC0BDC" w14:paraId="48D4A2B9" w14:textId="77777777" w:rsidTr="00107052"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14:paraId="37174CBC" w14:textId="77777777" w:rsidR="00E56284" w:rsidRPr="00BC0BDC" w:rsidRDefault="00E56284" w:rsidP="00107052">
            <w:pPr>
              <w:keepNext/>
              <w:spacing w:after="0" w:line="240" w:lineRule="auto"/>
              <w:rPr>
                <w:lang w:val="cs-CZ"/>
              </w:rPr>
            </w:pPr>
            <w:r w:rsidRPr="00BC0BDC">
              <w:rPr>
                <w:lang w:val="cs-CZ"/>
              </w:rPr>
              <w:t xml:space="preserve">Datum: </w:t>
            </w:r>
          </w:p>
        </w:tc>
        <w:tc>
          <w:tcPr>
            <w:tcW w:w="1700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13E78D4F" w14:textId="1743E047" w:rsidR="00E56284" w:rsidRPr="00BC0BDC" w:rsidRDefault="000F009B" w:rsidP="00107052">
            <w:pPr>
              <w:keepNext/>
              <w:spacing w:after="0" w:line="240" w:lineRule="auto"/>
              <w:rPr>
                <w:lang w:val="cs-CZ"/>
              </w:rPr>
            </w:pPr>
            <w:r>
              <w:rPr>
                <w:lang w:val="cs-CZ"/>
              </w:rPr>
              <w:t>14.10.2024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524CE57" w14:textId="77777777" w:rsidR="00E56284" w:rsidRPr="00BC0BDC" w:rsidRDefault="00E56284" w:rsidP="00107052">
            <w:pPr>
              <w:keepNext/>
              <w:spacing w:after="0" w:line="240" w:lineRule="auto"/>
              <w:rPr>
                <w:lang w:val="cs-CZ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14:paraId="600CB3C0" w14:textId="77777777" w:rsidR="00E56284" w:rsidRPr="00BC0BDC" w:rsidRDefault="00E56284" w:rsidP="00107052">
            <w:pPr>
              <w:keepNext/>
              <w:spacing w:after="0" w:line="240" w:lineRule="auto"/>
              <w:rPr>
                <w:lang w:val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6258A5EA" w14:textId="77777777" w:rsidR="00E56284" w:rsidRPr="00BC0BDC" w:rsidRDefault="00E56284" w:rsidP="00107052">
            <w:pPr>
              <w:keepNext/>
              <w:spacing w:after="0" w:line="240" w:lineRule="auto"/>
              <w:rPr>
                <w:lang w:val="cs-CZ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DE1E1B0" w14:textId="77777777" w:rsidR="00E56284" w:rsidRPr="00BC0BDC" w:rsidRDefault="00E56284" w:rsidP="00107052">
            <w:pPr>
              <w:keepNext/>
              <w:spacing w:after="0" w:line="240" w:lineRule="auto"/>
              <w:rPr>
                <w:lang w:val="cs-CZ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D9C1B6A" w14:textId="77777777" w:rsidR="00E56284" w:rsidRPr="00BC0BDC" w:rsidRDefault="00E56284" w:rsidP="00107052">
            <w:pPr>
              <w:keepNext/>
              <w:spacing w:after="0" w:line="240" w:lineRule="auto"/>
              <w:rPr>
                <w:lang w:val="cs-CZ"/>
              </w:rPr>
            </w:pPr>
          </w:p>
        </w:tc>
      </w:tr>
      <w:tr w:rsidR="00E56284" w:rsidRPr="00BC0BDC" w14:paraId="1D915C7D" w14:textId="77777777" w:rsidTr="001070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01"/>
        </w:trPr>
        <w:tc>
          <w:tcPr>
            <w:tcW w:w="4459" w:type="dxa"/>
            <w:gridSpan w:val="3"/>
            <w:tcBorders>
              <w:bottom w:val="dashSmallGap" w:sz="4" w:space="0" w:color="auto"/>
            </w:tcBorders>
            <w:vAlign w:val="bottom"/>
          </w:tcPr>
          <w:p w14:paraId="20737EA8" w14:textId="77777777" w:rsidR="00E56284" w:rsidRPr="00BC0BDC" w:rsidRDefault="00E56284" w:rsidP="00107052">
            <w:pPr>
              <w:keepNext/>
              <w:spacing w:line="240" w:lineRule="auto"/>
              <w:jc w:val="center"/>
              <w:rPr>
                <w:lang w:val="cs-CZ"/>
              </w:rPr>
            </w:pPr>
          </w:p>
        </w:tc>
        <w:tc>
          <w:tcPr>
            <w:tcW w:w="806" w:type="dxa"/>
          </w:tcPr>
          <w:p w14:paraId="09CEB8A5" w14:textId="77777777" w:rsidR="00E56284" w:rsidRPr="00BC0BDC" w:rsidRDefault="00E56284" w:rsidP="00107052">
            <w:pPr>
              <w:keepNext/>
              <w:spacing w:line="240" w:lineRule="auto"/>
              <w:jc w:val="both"/>
              <w:rPr>
                <w:lang w:val="cs-CZ"/>
              </w:rPr>
            </w:pPr>
          </w:p>
        </w:tc>
        <w:tc>
          <w:tcPr>
            <w:tcW w:w="4278" w:type="dxa"/>
            <w:gridSpan w:val="3"/>
          </w:tcPr>
          <w:p w14:paraId="5A8E3B9A" w14:textId="77777777" w:rsidR="00E56284" w:rsidRPr="00BC0BDC" w:rsidRDefault="00E56284" w:rsidP="00107052">
            <w:pPr>
              <w:keepNext/>
              <w:spacing w:line="240" w:lineRule="auto"/>
              <w:jc w:val="both"/>
              <w:rPr>
                <w:lang w:val="cs-CZ"/>
              </w:rPr>
            </w:pPr>
          </w:p>
        </w:tc>
      </w:tr>
      <w:tr w:rsidR="00E56284" w:rsidRPr="00BC0BDC" w14:paraId="635DD55A" w14:textId="77777777" w:rsidTr="001070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0"/>
        </w:trPr>
        <w:tc>
          <w:tcPr>
            <w:tcW w:w="4459" w:type="dxa"/>
            <w:gridSpan w:val="3"/>
          </w:tcPr>
          <w:p w14:paraId="6C95DD35" w14:textId="7FEDB4C1" w:rsidR="00E56284" w:rsidRPr="00BC0BDC" w:rsidRDefault="00F11C5F" w:rsidP="00107052">
            <w:pPr>
              <w:keepNext/>
              <w:spacing w:after="0" w:line="240" w:lineRule="auto"/>
              <w:jc w:val="center"/>
              <w:rPr>
                <w:sz w:val="16"/>
                <w:szCs w:val="16"/>
                <w:lang w:val="cs-CZ"/>
              </w:rPr>
            </w:pPr>
            <w:r>
              <w:rPr>
                <w:sz w:val="16"/>
                <w:szCs w:val="16"/>
                <w:lang w:val="cs-CZ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drea Mackovíková"/>
                  </w:textInput>
                </w:ffData>
              </w:fldChar>
            </w:r>
            <w:r>
              <w:rPr>
                <w:sz w:val="16"/>
                <w:szCs w:val="16"/>
                <w:lang w:val="cs-CZ"/>
              </w:rPr>
              <w:instrText xml:space="preserve"> FORMTEXT </w:instrText>
            </w:r>
            <w:r>
              <w:rPr>
                <w:sz w:val="16"/>
                <w:szCs w:val="16"/>
                <w:lang w:val="cs-CZ"/>
              </w:rPr>
            </w:r>
            <w:r>
              <w:rPr>
                <w:sz w:val="16"/>
                <w:szCs w:val="16"/>
                <w:lang w:val="cs-CZ"/>
              </w:rPr>
              <w:fldChar w:fldCharType="separate"/>
            </w:r>
            <w:r>
              <w:rPr>
                <w:noProof/>
                <w:sz w:val="16"/>
                <w:szCs w:val="16"/>
                <w:lang w:val="cs-CZ"/>
              </w:rPr>
              <w:t>Andrea Mackovíková</w:t>
            </w:r>
            <w:r>
              <w:rPr>
                <w:sz w:val="16"/>
                <w:szCs w:val="16"/>
                <w:lang w:val="cs-CZ"/>
              </w:rPr>
              <w:fldChar w:fldCharType="end"/>
            </w:r>
          </w:p>
          <w:p w14:paraId="4C542421" w14:textId="77777777" w:rsidR="00E56284" w:rsidRPr="00BC0BDC" w:rsidRDefault="00E56284" w:rsidP="00107052">
            <w:pPr>
              <w:keepNext/>
              <w:spacing w:after="0" w:line="240" w:lineRule="auto"/>
              <w:jc w:val="center"/>
              <w:rPr>
                <w:sz w:val="16"/>
                <w:szCs w:val="16"/>
                <w:lang w:val="cs-CZ"/>
              </w:rPr>
            </w:pPr>
            <w:r w:rsidRPr="00C50605">
              <w:rPr>
                <w:sz w:val="16"/>
                <w:szCs w:val="16"/>
                <w:lang w:val="cs-CZ"/>
              </w:rPr>
              <w:t>Vedoucí projektu</w:t>
            </w:r>
          </w:p>
        </w:tc>
        <w:tc>
          <w:tcPr>
            <w:tcW w:w="806" w:type="dxa"/>
          </w:tcPr>
          <w:p w14:paraId="52FAD2CA" w14:textId="77777777" w:rsidR="00E56284" w:rsidRPr="00BC0BDC" w:rsidRDefault="00E56284" w:rsidP="00107052">
            <w:pPr>
              <w:keepNext/>
              <w:spacing w:line="240" w:lineRule="auto"/>
              <w:jc w:val="both"/>
              <w:rPr>
                <w:lang w:val="cs-CZ"/>
              </w:rPr>
            </w:pPr>
          </w:p>
        </w:tc>
        <w:tc>
          <w:tcPr>
            <w:tcW w:w="4278" w:type="dxa"/>
            <w:gridSpan w:val="3"/>
          </w:tcPr>
          <w:p w14:paraId="7B757030" w14:textId="77777777" w:rsidR="00E56284" w:rsidRPr="00BC0BDC" w:rsidRDefault="00E56284" w:rsidP="00107052">
            <w:pPr>
              <w:keepNext/>
              <w:spacing w:line="240" w:lineRule="auto"/>
              <w:jc w:val="both"/>
              <w:rPr>
                <w:lang w:val="cs-CZ"/>
              </w:rPr>
            </w:pPr>
          </w:p>
        </w:tc>
      </w:tr>
    </w:tbl>
    <w:p w14:paraId="3406F1A6" w14:textId="794E3FB2" w:rsidR="008614CB" w:rsidRPr="00BC0BDC" w:rsidRDefault="008614CB" w:rsidP="005C4E41">
      <w:pPr>
        <w:pStyle w:val="PPStandard"/>
        <w:rPr>
          <w:lang w:val="cs-CZ"/>
        </w:rPr>
      </w:pPr>
      <w:r w:rsidRPr="00BC0BDC">
        <w:rPr>
          <w:lang w:val="cs-CZ"/>
        </w:rPr>
        <w:br w:type="page"/>
      </w:r>
    </w:p>
    <w:p w14:paraId="04A60CE8" w14:textId="77777777" w:rsidR="0070428D" w:rsidRPr="00BC0BDC" w:rsidRDefault="0070428D" w:rsidP="008614CB">
      <w:pPr>
        <w:pStyle w:val="PPStandard"/>
        <w:rPr>
          <w:lang w:val="cs-CZ"/>
        </w:rPr>
      </w:pPr>
    </w:p>
    <w:sectPr w:rsidR="0070428D" w:rsidRPr="00BC0BDC" w:rsidSect="00E5059B">
      <w:headerReference w:type="default" r:id="rId8"/>
      <w:footerReference w:type="default" r:id="rId9"/>
      <w:headerReference w:type="first" r:id="rId10"/>
      <w:footnotePr>
        <w:numFmt w:val="chicago"/>
      </w:footnotePr>
      <w:type w:val="continuous"/>
      <w:pgSz w:w="11906" w:h="16838" w:code="9"/>
      <w:pgMar w:top="1702" w:right="1134" w:bottom="851" w:left="1134" w:header="709" w:footer="45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7266DF" w14:textId="77777777" w:rsidR="00813499" w:rsidRDefault="00813499">
      <w:r>
        <w:separator/>
      </w:r>
    </w:p>
  </w:endnote>
  <w:endnote w:type="continuationSeparator" w:id="0">
    <w:p w14:paraId="146EC958" w14:textId="77777777" w:rsidR="00813499" w:rsidRDefault="00813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TLCaspariST-Bol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TLCaspariSTMedium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DTLCaspariS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TLCaspariST-BoldItalic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251FE" w14:textId="77777777" w:rsidR="00DD2030" w:rsidRPr="0078561E" w:rsidRDefault="00DD2030" w:rsidP="008614CB">
    <w:pPr>
      <w:pStyle w:val="Zpat"/>
      <w:tabs>
        <w:tab w:val="clear" w:pos="9072"/>
        <w:tab w:val="right" w:pos="9923"/>
      </w:tabs>
      <w:spacing w:after="0" w:line="240" w:lineRule="auto"/>
      <w:ind w:left="284"/>
      <w:rPr>
        <w:sz w:val="18"/>
        <w:szCs w:val="18"/>
        <w:lang w:val="cs-CZ"/>
      </w:rPr>
    </w:pPr>
    <w:proofErr w:type="spellStart"/>
    <w:r w:rsidRPr="0078561E">
      <w:rPr>
        <w:sz w:val="18"/>
        <w:szCs w:val="18"/>
        <w:lang w:val="cs-CZ"/>
      </w:rPr>
      <w:t>Familie</w:t>
    </w:r>
    <w:proofErr w:type="spellEnd"/>
    <w:r w:rsidRPr="0078561E">
      <w:rPr>
        <w:sz w:val="18"/>
        <w:szCs w:val="18"/>
        <w:lang w:val="cs-CZ"/>
      </w:rPr>
      <w:t xml:space="preserve"> &amp; </w:t>
    </w:r>
    <w:proofErr w:type="spellStart"/>
    <w:r w:rsidRPr="0078561E">
      <w:rPr>
        <w:sz w:val="18"/>
        <w:szCs w:val="18"/>
        <w:lang w:val="cs-CZ"/>
      </w:rPr>
      <w:t>Beruf</w:t>
    </w:r>
    <w:proofErr w:type="spellEnd"/>
    <w:r w:rsidRPr="0078561E">
      <w:rPr>
        <w:sz w:val="18"/>
        <w:szCs w:val="18"/>
        <w:lang w:val="cs-CZ"/>
      </w:rPr>
      <w:t xml:space="preserve"> Management </w:t>
    </w:r>
    <w:proofErr w:type="spellStart"/>
    <w:r w:rsidRPr="0078561E">
      <w:rPr>
        <w:sz w:val="18"/>
        <w:szCs w:val="18"/>
        <w:lang w:val="cs-CZ"/>
      </w:rPr>
      <w:t>GmbH</w:t>
    </w:r>
    <w:proofErr w:type="spellEnd"/>
  </w:p>
  <w:p w14:paraId="0EB02F67" w14:textId="0E38665F" w:rsidR="00DD2030" w:rsidRPr="0078561E" w:rsidRDefault="00221229" w:rsidP="008614CB">
    <w:pPr>
      <w:pStyle w:val="Zpat"/>
      <w:tabs>
        <w:tab w:val="clear" w:pos="4536"/>
        <w:tab w:val="clear" w:pos="9072"/>
        <w:tab w:val="right" w:pos="9639"/>
      </w:tabs>
      <w:spacing w:after="0" w:line="240" w:lineRule="auto"/>
      <w:ind w:left="284"/>
      <w:rPr>
        <w:sz w:val="18"/>
        <w:szCs w:val="18"/>
        <w:lang w:val="cs-CZ"/>
      </w:rPr>
    </w:pPr>
    <w:r w:rsidRPr="0078561E">
      <w:rPr>
        <w:sz w:val="18"/>
        <w:szCs w:val="18"/>
        <w:lang w:val="cs-CZ"/>
      </w:rPr>
      <w:t>a</w:t>
    </w:r>
    <w:r w:rsidR="00DD2030" w:rsidRPr="0078561E">
      <w:rPr>
        <w:sz w:val="18"/>
        <w:szCs w:val="18"/>
        <w:lang w:val="cs-CZ"/>
      </w:rPr>
      <w:t xml:space="preserve">udit </w:t>
    </w:r>
    <w:proofErr w:type="spellStart"/>
    <w:r w:rsidR="00DD2030" w:rsidRPr="0078561E">
      <w:rPr>
        <w:i/>
        <w:sz w:val="18"/>
        <w:szCs w:val="18"/>
        <w:lang w:val="cs-CZ"/>
      </w:rPr>
      <w:t>famil</w:t>
    </w:r>
    <w:r w:rsidR="00D469D0" w:rsidRPr="0078561E">
      <w:rPr>
        <w:i/>
        <w:sz w:val="18"/>
        <w:szCs w:val="18"/>
        <w:lang w:val="cs-CZ"/>
      </w:rPr>
      <w:t>yfriendlycommunity</w:t>
    </w:r>
    <w:proofErr w:type="spellEnd"/>
    <w:r w:rsidR="00DD2030" w:rsidRPr="0078561E">
      <w:rPr>
        <w:sz w:val="18"/>
        <w:szCs w:val="18"/>
        <w:lang w:val="cs-CZ"/>
      </w:rPr>
      <w:t xml:space="preserve">– </w:t>
    </w:r>
    <w:r w:rsidR="004B117C" w:rsidRPr="0078561E">
      <w:rPr>
        <w:sz w:val="18"/>
        <w:szCs w:val="18"/>
        <w:lang w:val="cs-CZ"/>
      </w:rPr>
      <w:t>Plán opatření</w:t>
    </w:r>
    <w:r w:rsidR="0078561E" w:rsidRPr="0078561E">
      <w:rPr>
        <w:sz w:val="18"/>
        <w:szCs w:val="18"/>
        <w:lang w:val="cs-CZ"/>
      </w:rPr>
      <w:tab/>
    </w:r>
    <w:r w:rsidR="00DD2030" w:rsidRPr="0078561E">
      <w:rPr>
        <w:sz w:val="18"/>
        <w:szCs w:val="18"/>
        <w:lang w:val="cs-CZ"/>
      </w:rPr>
      <w:t>S</w:t>
    </w:r>
    <w:r w:rsidR="004B117C" w:rsidRPr="0078561E">
      <w:rPr>
        <w:sz w:val="18"/>
        <w:szCs w:val="18"/>
        <w:lang w:val="cs-CZ"/>
      </w:rPr>
      <w:t xml:space="preserve">trana </w:t>
    </w:r>
    <w:r w:rsidR="00DD2030" w:rsidRPr="0078561E">
      <w:rPr>
        <w:sz w:val="18"/>
        <w:szCs w:val="18"/>
        <w:lang w:val="cs-CZ"/>
      </w:rPr>
      <w:fldChar w:fldCharType="begin"/>
    </w:r>
    <w:r w:rsidR="00DD2030" w:rsidRPr="0078561E">
      <w:rPr>
        <w:sz w:val="18"/>
        <w:szCs w:val="18"/>
        <w:lang w:val="cs-CZ"/>
      </w:rPr>
      <w:instrText xml:space="preserve"> PAGE </w:instrText>
    </w:r>
    <w:r w:rsidR="00DD2030" w:rsidRPr="0078561E">
      <w:rPr>
        <w:sz w:val="18"/>
        <w:szCs w:val="18"/>
        <w:lang w:val="cs-CZ"/>
      </w:rPr>
      <w:fldChar w:fldCharType="separate"/>
    </w:r>
    <w:r w:rsidR="007F6748">
      <w:rPr>
        <w:noProof/>
        <w:sz w:val="18"/>
        <w:szCs w:val="18"/>
        <w:lang w:val="cs-CZ"/>
      </w:rPr>
      <w:t>8</w:t>
    </w:r>
    <w:r w:rsidR="00DD2030" w:rsidRPr="0078561E">
      <w:rPr>
        <w:sz w:val="18"/>
        <w:szCs w:val="18"/>
        <w:lang w:val="cs-CZ"/>
      </w:rPr>
      <w:fldChar w:fldCharType="end"/>
    </w:r>
    <w:r w:rsidR="00DD2030" w:rsidRPr="0078561E">
      <w:rPr>
        <w:sz w:val="18"/>
        <w:szCs w:val="18"/>
        <w:lang w:val="cs-CZ"/>
      </w:rPr>
      <w:t xml:space="preserve"> </w:t>
    </w:r>
    <w:r w:rsidR="004B117C" w:rsidRPr="0078561E">
      <w:rPr>
        <w:sz w:val="18"/>
        <w:szCs w:val="18"/>
        <w:lang w:val="cs-CZ"/>
      </w:rPr>
      <w:t>z</w:t>
    </w:r>
    <w:r w:rsidR="00DD2030" w:rsidRPr="0078561E">
      <w:rPr>
        <w:sz w:val="18"/>
        <w:szCs w:val="18"/>
        <w:lang w:val="cs-CZ"/>
      </w:rPr>
      <w:t xml:space="preserve"> </w:t>
    </w:r>
    <w:r w:rsidR="00DD2030" w:rsidRPr="0078561E">
      <w:rPr>
        <w:sz w:val="18"/>
        <w:szCs w:val="18"/>
        <w:lang w:val="cs-CZ"/>
      </w:rPr>
      <w:fldChar w:fldCharType="begin"/>
    </w:r>
    <w:r w:rsidR="00DD2030" w:rsidRPr="0078561E">
      <w:rPr>
        <w:sz w:val="18"/>
        <w:szCs w:val="18"/>
        <w:lang w:val="cs-CZ"/>
      </w:rPr>
      <w:instrText xml:space="preserve"> NUMPAGES </w:instrText>
    </w:r>
    <w:r w:rsidR="00DD2030" w:rsidRPr="0078561E">
      <w:rPr>
        <w:sz w:val="18"/>
        <w:szCs w:val="18"/>
        <w:lang w:val="cs-CZ"/>
      </w:rPr>
      <w:fldChar w:fldCharType="separate"/>
    </w:r>
    <w:r w:rsidR="007F6748">
      <w:rPr>
        <w:noProof/>
        <w:sz w:val="18"/>
        <w:szCs w:val="18"/>
        <w:lang w:val="cs-CZ"/>
      </w:rPr>
      <w:t>8</w:t>
    </w:r>
    <w:r w:rsidR="00DD2030" w:rsidRPr="0078561E">
      <w:rPr>
        <w:sz w:val="18"/>
        <w:szCs w:val="18"/>
        <w:lang w:val="cs-CZ"/>
      </w:rPr>
      <w:fldChar w:fldCharType="end"/>
    </w:r>
    <w:r w:rsidR="0078561E" w:rsidRPr="0078561E">
      <w:rPr>
        <w:sz w:val="18"/>
        <w:szCs w:val="18"/>
        <w:lang w:val="cs-CZ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574835" w14:textId="77777777" w:rsidR="00813499" w:rsidRDefault="00813499">
      <w:pPr>
        <w:spacing w:after="0" w:line="240" w:lineRule="auto"/>
        <w:rPr>
          <w:sz w:val="16"/>
        </w:rPr>
      </w:pPr>
      <w:r>
        <w:separator/>
      </w:r>
    </w:p>
  </w:footnote>
  <w:footnote w:type="continuationSeparator" w:id="0">
    <w:p w14:paraId="6F503E52" w14:textId="77777777" w:rsidR="00813499" w:rsidRDefault="00813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19AFC" w14:textId="0D6BB8B6" w:rsidR="00DD2030" w:rsidRPr="0078561E" w:rsidRDefault="007F6748" w:rsidP="0078561E">
    <w:pPr>
      <w:pStyle w:val="Zhlav"/>
    </w:pPr>
    <w:r w:rsidRPr="007F6748">
      <w:rPr>
        <w:lang w:val="cs-CZ" w:eastAsia="cs-CZ"/>
      </w:rPr>
      <w:drawing>
        <wp:inline distT="0" distB="0" distL="0" distR="0" wp14:anchorId="56D59EA3" wp14:editId="1B2FA222">
          <wp:extent cx="1943100" cy="388620"/>
          <wp:effectExtent l="0" t="0" r="0" b="0"/>
          <wp:docPr id="10" name="Obrázek 3" descr="J:\OdSPO\Rodina\LOGO rodina jeOK\formát pro tisk\logo-rodinajeok-color-horizintal-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J:\OdSPO\Rodina\LOGO rodina jeOK\formát pro tisk\logo-rodinajeok-color-horizintal-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561E">
      <w:tab/>
    </w:r>
    <w:r w:rsidR="0078561E">
      <w:tab/>
    </w:r>
    <w:r>
      <w:rPr>
        <w:lang w:val="cs-CZ" w:eastAsia="cs-CZ"/>
      </w:rPr>
      <w:drawing>
        <wp:inline distT="0" distB="0" distL="0" distR="0" wp14:anchorId="1099765F" wp14:editId="27DA158D">
          <wp:extent cx="2202180" cy="40386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218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68BB3" w14:textId="545DFBE1" w:rsidR="00DD2030" w:rsidRDefault="007F6748">
    <w:pPr>
      <w:pStyle w:val="Zhlav"/>
    </w:pPr>
    <w:r w:rsidRPr="007F6748">
      <w:rPr>
        <w:lang w:val="cs-CZ" w:eastAsia="cs-CZ"/>
      </w:rPr>
      <w:drawing>
        <wp:inline distT="0" distB="0" distL="0" distR="0" wp14:anchorId="24CBFE84" wp14:editId="21870881">
          <wp:extent cx="1943100" cy="388620"/>
          <wp:effectExtent l="0" t="0" r="0" b="0"/>
          <wp:docPr id="6" name="Obrázek 3" descr="J:\OdSPO\Rodina\LOGO rodina jeOK\formát pro tisk\logo-rodinajeok-color-horizintal-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J:\OdSPO\Rodina\LOGO rodina jeOK\formát pro tisk\logo-rodinajeok-color-horizintal-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561E">
      <w:tab/>
    </w:r>
    <w:r w:rsidR="0078561E">
      <w:tab/>
    </w:r>
    <w:r>
      <w:rPr>
        <w:lang w:val="cs-CZ" w:eastAsia="cs-CZ"/>
      </w:rPr>
      <w:drawing>
        <wp:inline distT="0" distB="0" distL="0" distR="0" wp14:anchorId="7AF1D075" wp14:editId="078B3C36">
          <wp:extent cx="2202180" cy="403860"/>
          <wp:effectExtent l="0" t="0" r="0" b="0"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218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E2EE8"/>
    <w:multiLevelType w:val="hybridMultilevel"/>
    <w:tmpl w:val="6E1A58F0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F5849"/>
    <w:multiLevelType w:val="hybridMultilevel"/>
    <w:tmpl w:val="C9820990"/>
    <w:lvl w:ilvl="0" w:tplc="FFFFFFFF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C32C1"/>
    <w:multiLevelType w:val="multilevel"/>
    <w:tmpl w:val="0C80E6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773AC"/>
    <w:multiLevelType w:val="hybridMultilevel"/>
    <w:tmpl w:val="30FE0A2E"/>
    <w:lvl w:ilvl="0" w:tplc="3946A60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615B4"/>
    <w:multiLevelType w:val="hybridMultilevel"/>
    <w:tmpl w:val="86E2F606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FFFFFF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DE601E9"/>
    <w:multiLevelType w:val="multilevel"/>
    <w:tmpl w:val="2A347B06"/>
    <w:lvl w:ilvl="0">
      <w:start w:val="1"/>
      <w:numFmt w:val="decimal"/>
      <w:pStyle w:val="Formatvorlage4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i w:val="0"/>
        <w:sz w:val="24"/>
        <w:szCs w:val="24"/>
      </w:rPr>
    </w:lvl>
    <w:lvl w:ilvl="1">
      <w:start w:val="1"/>
      <w:numFmt w:val="decimal"/>
      <w:pStyle w:val="Formatvorlage4"/>
      <w:lvlText w:val="%2"/>
      <w:lvlJc w:val="left"/>
      <w:pPr>
        <w:tabs>
          <w:tab w:val="num" w:pos="720"/>
        </w:tabs>
        <w:ind w:left="432" w:hanging="432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cs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cs="Times New Roman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187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cs="Times New Roman" w:hint="default"/>
      </w:rPr>
    </w:lvl>
  </w:abstractNum>
  <w:abstractNum w:abstractNumId="6" w15:restartNumberingAfterBreak="0">
    <w:nsid w:val="30143C4E"/>
    <w:multiLevelType w:val="multilevel"/>
    <w:tmpl w:val="6D04C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FC5793"/>
    <w:multiLevelType w:val="hybridMultilevel"/>
    <w:tmpl w:val="7E4467D8"/>
    <w:lvl w:ilvl="0" w:tplc="FFFFFFFF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31A6E22"/>
    <w:multiLevelType w:val="multilevel"/>
    <w:tmpl w:val="58481A24"/>
    <w:lvl w:ilvl="0">
      <w:start w:val="1"/>
      <w:numFmt w:val="decimal"/>
      <w:isLgl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/>
        <w:caps/>
        <w:sz w:val="24"/>
        <w:szCs w:val="24"/>
      </w:rPr>
    </w:lvl>
    <w:lvl w:ilvl="1">
      <w:start w:val="1"/>
      <w:numFmt w:val="decimal"/>
      <w:pStyle w:val="PPberschrift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i w:val="0"/>
        <w:caps w:val="0"/>
        <w:sz w:val="24"/>
        <w:szCs w:val="24"/>
      </w:rPr>
    </w:lvl>
    <w:lvl w:ilvl="2">
      <w:start w:val="1"/>
      <w:numFmt w:val="decimal"/>
      <w:pStyle w:val="PPberschrift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/>
        <w:sz w:val="24"/>
        <w:szCs w:val="24"/>
      </w:rPr>
    </w:lvl>
    <w:lvl w:ilvl="3">
      <w:start w:val="1"/>
      <w:numFmt w:val="decimal"/>
      <w:pStyle w:val="PPberschrift4"/>
      <w:lvlText w:val="%1.%2.%3.%4"/>
      <w:lvlJc w:val="left"/>
      <w:pPr>
        <w:tabs>
          <w:tab w:val="num" w:pos="992"/>
        </w:tabs>
        <w:ind w:left="992" w:hanging="992"/>
      </w:pPr>
      <w:rPr>
        <w:rFonts w:ascii="Arial" w:hAnsi="Arial" w:cs="Times New Roman" w:hint="default"/>
        <w:b w:val="0"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 w15:restartNumberingAfterBreak="0">
    <w:nsid w:val="48FC3677"/>
    <w:multiLevelType w:val="hybridMultilevel"/>
    <w:tmpl w:val="526E9AE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D73ED"/>
    <w:multiLevelType w:val="hybridMultilevel"/>
    <w:tmpl w:val="25BE7322"/>
    <w:lvl w:ilvl="0" w:tplc="2D9AB91E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A323A3"/>
    <w:multiLevelType w:val="hybridMultilevel"/>
    <w:tmpl w:val="4DBCA4A6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228D3"/>
    <w:multiLevelType w:val="hybridMultilevel"/>
    <w:tmpl w:val="4C04AF30"/>
    <w:lvl w:ilvl="0" w:tplc="FFFFFFFF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6B1368"/>
    <w:multiLevelType w:val="hybridMultilevel"/>
    <w:tmpl w:val="4DE2415A"/>
    <w:lvl w:ilvl="0" w:tplc="87BE1AE4">
      <w:start w:val="1"/>
      <w:numFmt w:val="bullet"/>
      <w:pStyle w:val="PPAufzhlung1"/>
      <w:lvlText w:val=""/>
      <w:lvlJc w:val="left"/>
      <w:pPr>
        <w:tabs>
          <w:tab w:val="num" w:pos="709"/>
        </w:tabs>
        <w:ind w:left="709" w:hanging="425"/>
      </w:pPr>
      <w:rPr>
        <w:rFonts w:ascii="Wingdings" w:hAnsi="Wingdings" w:hint="default"/>
      </w:rPr>
    </w:lvl>
    <w:lvl w:ilvl="1" w:tplc="264213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A64D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64FE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20B3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DE683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0853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D863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BBA6C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4616A"/>
    <w:multiLevelType w:val="hybridMultilevel"/>
    <w:tmpl w:val="316A0052"/>
    <w:lvl w:ilvl="0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242DD"/>
    <w:multiLevelType w:val="hybridMultilevel"/>
    <w:tmpl w:val="C9C05D2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16EB8"/>
    <w:multiLevelType w:val="hybridMultilevel"/>
    <w:tmpl w:val="B7B2A05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366F61"/>
    <w:multiLevelType w:val="hybridMultilevel"/>
    <w:tmpl w:val="EE38A0E2"/>
    <w:lvl w:ilvl="0" w:tplc="FFFFFFFF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4591F"/>
    <w:multiLevelType w:val="hybridMultilevel"/>
    <w:tmpl w:val="8638778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A04776"/>
    <w:multiLevelType w:val="hybridMultilevel"/>
    <w:tmpl w:val="97D41488"/>
    <w:lvl w:ilvl="0" w:tplc="946214B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D116E7"/>
    <w:multiLevelType w:val="multilevel"/>
    <w:tmpl w:val="C114999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26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3060"/>
        </w:tabs>
        <w:ind w:left="27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32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37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42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20"/>
        </w:tabs>
        <w:ind w:left="4860" w:hanging="1440"/>
      </w:pPr>
      <w:rPr>
        <w:rFonts w:hint="default"/>
      </w:rPr>
    </w:lvl>
  </w:abstractNum>
  <w:abstractNum w:abstractNumId="21" w15:restartNumberingAfterBreak="0">
    <w:nsid w:val="78174C02"/>
    <w:multiLevelType w:val="hybridMultilevel"/>
    <w:tmpl w:val="D2C6ADD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0650051">
    <w:abstractNumId w:val="5"/>
  </w:num>
  <w:num w:numId="2" w16cid:durableId="463274964">
    <w:abstractNumId w:val="13"/>
  </w:num>
  <w:num w:numId="3" w16cid:durableId="1859587786">
    <w:abstractNumId w:val="8"/>
  </w:num>
  <w:num w:numId="4" w16cid:durableId="2053967189">
    <w:abstractNumId w:val="21"/>
  </w:num>
  <w:num w:numId="5" w16cid:durableId="1178078880">
    <w:abstractNumId w:val="20"/>
  </w:num>
  <w:num w:numId="6" w16cid:durableId="1760520614">
    <w:abstractNumId w:val="0"/>
  </w:num>
  <w:num w:numId="7" w16cid:durableId="1766418987">
    <w:abstractNumId w:val="14"/>
  </w:num>
  <w:num w:numId="8" w16cid:durableId="1552695449">
    <w:abstractNumId w:val="9"/>
  </w:num>
  <w:num w:numId="9" w16cid:durableId="1741055288">
    <w:abstractNumId w:val="6"/>
  </w:num>
  <w:num w:numId="10" w16cid:durableId="1789817000">
    <w:abstractNumId w:val="12"/>
  </w:num>
  <w:num w:numId="11" w16cid:durableId="2004355381">
    <w:abstractNumId w:val="7"/>
  </w:num>
  <w:num w:numId="12" w16cid:durableId="967782618">
    <w:abstractNumId w:val="11"/>
  </w:num>
  <w:num w:numId="13" w16cid:durableId="1442649817">
    <w:abstractNumId w:val="1"/>
  </w:num>
  <w:num w:numId="14" w16cid:durableId="799956433">
    <w:abstractNumId w:val="4"/>
  </w:num>
  <w:num w:numId="15" w16cid:durableId="459153306">
    <w:abstractNumId w:val="15"/>
  </w:num>
  <w:num w:numId="16" w16cid:durableId="554007638">
    <w:abstractNumId w:val="18"/>
  </w:num>
  <w:num w:numId="17" w16cid:durableId="2055153653">
    <w:abstractNumId w:val="2"/>
  </w:num>
  <w:num w:numId="18" w16cid:durableId="174882084">
    <w:abstractNumId w:val="17"/>
  </w:num>
  <w:num w:numId="19" w16cid:durableId="1350255091">
    <w:abstractNumId w:val="16"/>
  </w:num>
  <w:num w:numId="20" w16cid:durableId="1436553517">
    <w:abstractNumId w:val="19"/>
  </w:num>
  <w:num w:numId="21" w16cid:durableId="1907761091">
    <w:abstractNumId w:val="3"/>
  </w:num>
  <w:num w:numId="22" w16cid:durableId="1640106603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F8C"/>
    <w:rsid w:val="00021562"/>
    <w:rsid w:val="0002167D"/>
    <w:rsid w:val="0004507F"/>
    <w:rsid w:val="000570CA"/>
    <w:rsid w:val="000A0F74"/>
    <w:rsid w:val="000D0E84"/>
    <w:rsid w:val="000D2D5B"/>
    <w:rsid w:val="000E4EEC"/>
    <w:rsid w:val="000F009B"/>
    <w:rsid w:val="000F24A3"/>
    <w:rsid w:val="000F63B9"/>
    <w:rsid w:val="00120879"/>
    <w:rsid w:val="00150BD0"/>
    <w:rsid w:val="00171C2F"/>
    <w:rsid w:val="001B7C24"/>
    <w:rsid w:val="00221229"/>
    <w:rsid w:val="00225F89"/>
    <w:rsid w:val="00225F96"/>
    <w:rsid w:val="0025423A"/>
    <w:rsid w:val="002639A4"/>
    <w:rsid w:val="002720AC"/>
    <w:rsid w:val="00293548"/>
    <w:rsid w:val="002950BC"/>
    <w:rsid w:val="002F591D"/>
    <w:rsid w:val="00303953"/>
    <w:rsid w:val="00312884"/>
    <w:rsid w:val="00315E80"/>
    <w:rsid w:val="00322E11"/>
    <w:rsid w:val="00330763"/>
    <w:rsid w:val="00356F8C"/>
    <w:rsid w:val="003B5193"/>
    <w:rsid w:val="003C3717"/>
    <w:rsid w:val="003C796B"/>
    <w:rsid w:val="003D40D1"/>
    <w:rsid w:val="003F2C8E"/>
    <w:rsid w:val="00406494"/>
    <w:rsid w:val="00410D17"/>
    <w:rsid w:val="004367E6"/>
    <w:rsid w:val="00461D07"/>
    <w:rsid w:val="00463013"/>
    <w:rsid w:val="00480F1C"/>
    <w:rsid w:val="00481B6B"/>
    <w:rsid w:val="004B0406"/>
    <w:rsid w:val="004B117C"/>
    <w:rsid w:val="004E7264"/>
    <w:rsid w:val="0050381F"/>
    <w:rsid w:val="005057A8"/>
    <w:rsid w:val="00533F76"/>
    <w:rsid w:val="00593D85"/>
    <w:rsid w:val="005B0041"/>
    <w:rsid w:val="005B29A9"/>
    <w:rsid w:val="005C4E41"/>
    <w:rsid w:val="005E4B36"/>
    <w:rsid w:val="005F0392"/>
    <w:rsid w:val="006513B0"/>
    <w:rsid w:val="006546E6"/>
    <w:rsid w:val="00683BA4"/>
    <w:rsid w:val="006A09C1"/>
    <w:rsid w:val="006A338E"/>
    <w:rsid w:val="006C1032"/>
    <w:rsid w:val="006E3139"/>
    <w:rsid w:val="006E3FEA"/>
    <w:rsid w:val="006E406C"/>
    <w:rsid w:val="006F6142"/>
    <w:rsid w:val="0070428D"/>
    <w:rsid w:val="007132CB"/>
    <w:rsid w:val="0071443C"/>
    <w:rsid w:val="00717040"/>
    <w:rsid w:val="00717B90"/>
    <w:rsid w:val="007727D8"/>
    <w:rsid w:val="0078561E"/>
    <w:rsid w:val="007A719E"/>
    <w:rsid w:val="007B4A4E"/>
    <w:rsid w:val="007B5E9B"/>
    <w:rsid w:val="007C5C45"/>
    <w:rsid w:val="007D6529"/>
    <w:rsid w:val="007D766D"/>
    <w:rsid w:val="007E24AC"/>
    <w:rsid w:val="007F6748"/>
    <w:rsid w:val="00813499"/>
    <w:rsid w:val="00824ABB"/>
    <w:rsid w:val="00824D7C"/>
    <w:rsid w:val="00835FAB"/>
    <w:rsid w:val="008414DD"/>
    <w:rsid w:val="008604B4"/>
    <w:rsid w:val="008614CB"/>
    <w:rsid w:val="00861CFB"/>
    <w:rsid w:val="008628ED"/>
    <w:rsid w:val="00863ADC"/>
    <w:rsid w:val="008825B6"/>
    <w:rsid w:val="008B3EC3"/>
    <w:rsid w:val="008B5506"/>
    <w:rsid w:val="008C21FB"/>
    <w:rsid w:val="008C30FB"/>
    <w:rsid w:val="008C3182"/>
    <w:rsid w:val="008D503C"/>
    <w:rsid w:val="009034D8"/>
    <w:rsid w:val="00922808"/>
    <w:rsid w:val="00934C4C"/>
    <w:rsid w:val="0096741B"/>
    <w:rsid w:val="00982A5C"/>
    <w:rsid w:val="0099236C"/>
    <w:rsid w:val="009C58EC"/>
    <w:rsid w:val="009C627D"/>
    <w:rsid w:val="009D022F"/>
    <w:rsid w:val="009F5361"/>
    <w:rsid w:val="00A226D2"/>
    <w:rsid w:val="00A4298F"/>
    <w:rsid w:val="00A52821"/>
    <w:rsid w:val="00A85627"/>
    <w:rsid w:val="00A9469E"/>
    <w:rsid w:val="00A958AF"/>
    <w:rsid w:val="00A97E1B"/>
    <w:rsid w:val="00AD6869"/>
    <w:rsid w:val="00B15E8B"/>
    <w:rsid w:val="00B43336"/>
    <w:rsid w:val="00B44767"/>
    <w:rsid w:val="00B52E19"/>
    <w:rsid w:val="00BA6477"/>
    <w:rsid w:val="00BA70A6"/>
    <w:rsid w:val="00BA7195"/>
    <w:rsid w:val="00BB6C0C"/>
    <w:rsid w:val="00BC0BDC"/>
    <w:rsid w:val="00C00EC5"/>
    <w:rsid w:val="00C218E1"/>
    <w:rsid w:val="00C24E43"/>
    <w:rsid w:val="00C30833"/>
    <w:rsid w:val="00C50605"/>
    <w:rsid w:val="00C7291F"/>
    <w:rsid w:val="00C81EEF"/>
    <w:rsid w:val="00C91FD9"/>
    <w:rsid w:val="00CC30D0"/>
    <w:rsid w:val="00CE15BD"/>
    <w:rsid w:val="00CE585B"/>
    <w:rsid w:val="00CE76A7"/>
    <w:rsid w:val="00D059B5"/>
    <w:rsid w:val="00D33078"/>
    <w:rsid w:val="00D41277"/>
    <w:rsid w:val="00D469D0"/>
    <w:rsid w:val="00D47E15"/>
    <w:rsid w:val="00D551E6"/>
    <w:rsid w:val="00D9758A"/>
    <w:rsid w:val="00DA1C2D"/>
    <w:rsid w:val="00DC5881"/>
    <w:rsid w:val="00DD2030"/>
    <w:rsid w:val="00DD55E9"/>
    <w:rsid w:val="00DE14F4"/>
    <w:rsid w:val="00DE3D56"/>
    <w:rsid w:val="00DE5180"/>
    <w:rsid w:val="00E027F2"/>
    <w:rsid w:val="00E318CD"/>
    <w:rsid w:val="00E32285"/>
    <w:rsid w:val="00E4124E"/>
    <w:rsid w:val="00E5059B"/>
    <w:rsid w:val="00E56284"/>
    <w:rsid w:val="00E719EA"/>
    <w:rsid w:val="00E83516"/>
    <w:rsid w:val="00EB4C30"/>
    <w:rsid w:val="00EB6AB5"/>
    <w:rsid w:val="00ED68FA"/>
    <w:rsid w:val="00F01EFD"/>
    <w:rsid w:val="00F11C5F"/>
    <w:rsid w:val="00F42757"/>
    <w:rsid w:val="00F716E4"/>
    <w:rsid w:val="00F71CDB"/>
    <w:rsid w:val="00F76BC3"/>
    <w:rsid w:val="00F77FE9"/>
    <w:rsid w:val="00F85B4E"/>
    <w:rsid w:val="00FA2FD4"/>
    <w:rsid w:val="00FA746A"/>
    <w:rsid w:val="00FE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849F8C"/>
  <w15:chartTrackingRefBased/>
  <w15:docId w15:val="{F68D6A82-82F4-4B59-ABEC-D9F9D8407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locked="1" w:qFormat="1"/>
    <w:lsdException w:name="Title" w:locked="1" w:qFormat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85B4E"/>
    <w:pPr>
      <w:spacing w:after="120" w:line="288" w:lineRule="auto"/>
    </w:pPr>
    <w:rPr>
      <w:rFonts w:ascii="Verdana" w:hAnsi="Verdana" w:cs="Arial"/>
      <w:sz w:val="22"/>
      <w:szCs w:val="24"/>
      <w:lang w:val="de-DE" w:eastAsia="de-DE"/>
    </w:rPr>
  </w:style>
  <w:style w:type="paragraph" w:styleId="Nadpis1">
    <w:name w:val="heading 1"/>
    <w:basedOn w:val="Normln"/>
    <w:next w:val="Normln"/>
    <w:qFormat/>
    <w:rsid w:val="00CE76A7"/>
    <w:pPr>
      <w:keepNext/>
      <w:jc w:val="center"/>
      <w:outlineLvl w:val="0"/>
    </w:pPr>
    <w:rPr>
      <w:sz w:val="28"/>
    </w:rPr>
  </w:style>
  <w:style w:type="paragraph" w:styleId="Nadpis2">
    <w:name w:val="heading 2"/>
    <w:basedOn w:val="Normln"/>
    <w:next w:val="Normln"/>
    <w:qFormat/>
    <w:rsid w:val="00CE76A7"/>
    <w:pPr>
      <w:keepNext/>
      <w:outlineLvl w:val="1"/>
    </w:pPr>
    <w:rPr>
      <w:sz w:val="28"/>
    </w:rPr>
  </w:style>
  <w:style w:type="paragraph" w:styleId="Nadpis3">
    <w:name w:val="heading 3"/>
    <w:basedOn w:val="Normln"/>
    <w:next w:val="Normln"/>
    <w:qFormat/>
    <w:rsid w:val="00CE76A7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CE76A7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CE76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CE76A7"/>
    <w:pPr>
      <w:spacing w:before="240" w:after="60"/>
      <w:outlineLvl w:val="5"/>
    </w:pPr>
    <w:rPr>
      <w:rFonts w:ascii="Times New Roman" w:hAnsi="Times New Roman" w:cs="Times New Roman"/>
      <w:b/>
      <w:bCs/>
      <w:szCs w:val="22"/>
    </w:rPr>
  </w:style>
  <w:style w:type="paragraph" w:styleId="Nadpis7">
    <w:name w:val="heading 7"/>
    <w:basedOn w:val="Normln"/>
    <w:next w:val="Normln"/>
    <w:qFormat/>
    <w:rsid w:val="00CE76A7"/>
    <w:pPr>
      <w:spacing w:before="240" w:after="60"/>
      <w:outlineLvl w:val="6"/>
    </w:pPr>
    <w:rPr>
      <w:rFonts w:ascii="Times New Roman" w:hAnsi="Times New Roman" w:cs="Times New Roman"/>
    </w:rPr>
  </w:style>
  <w:style w:type="paragraph" w:styleId="Nadpis8">
    <w:name w:val="heading 8"/>
    <w:basedOn w:val="Normln"/>
    <w:next w:val="Normln"/>
    <w:qFormat/>
    <w:rsid w:val="00CE76A7"/>
    <w:pPr>
      <w:spacing w:before="240" w:after="60"/>
      <w:outlineLvl w:val="7"/>
    </w:pPr>
    <w:rPr>
      <w:rFonts w:ascii="Times New Roman" w:hAnsi="Times New Roman" w:cs="Times New Roman"/>
      <w:i/>
      <w:iCs/>
    </w:rPr>
  </w:style>
  <w:style w:type="paragraph" w:styleId="Nadpis9">
    <w:name w:val="heading 9"/>
    <w:basedOn w:val="Normln"/>
    <w:next w:val="Normln"/>
    <w:qFormat/>
    <w:rsid w:val="00CE76A7"/>
    <w:pPr>
      <w:spacing w:before="240" w:after="60"/>
      <w:outlineLvl w:val="8"/>
    </w:pPr>
    <w:rPr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semiHidden/>
    <w:rsid w:val="00CE76A7"/>
    <w:rPr>
      <w:sz w:val="20"/>
      <w:szCs w:val="20"/>
    </w:rPr>
  </w:style>
  <w:style w:type="character" w:styleId="Znakapoznpodarou">
    <w:name w:val="footnote reference"/>
    <w:semiHidden/>
    <w:rsid w:val="00CE76A7"/>
    <w:rPr>
      <w:rFonts w:cs="Times New Roman"/>
      <w:vertAlign w:val="superscript"/>
    </w:rPr>
  </w:style>
  <w:style w:type="paragraph" w:customStyle="1" w:styleId="Formatvorlage1">
    <w:name w:val="Formatvorlage1"/>
    <w:basedOn w:val="Nadpis1"/>
    <w:semiHidden/>
    <w:rsid w:val="00CE76A7"/>
    <w:pPr>
      <w:spacing w:line="336" w:lineRule="exact"/>
      <w:jc w:val="both"/>
    </w:pPr>
    <w:rPr>
      <w:b/>
      <w:caps/>
      <w:color w:val="000000"/>
      <w:sz w:val="24"/>
    </w:rPr>
  </w:style>
  <w:style w:type="paragraph" w:customStyle="1" w:styleId="Formatvorlage2">
    <w:name w:val="Formatvorlage2"/>
    <w:basedOn w:val="Nadpis1"/>
    <w:semiHidden/>
    <w:rsid w:val="00CE76A7"/>
    <w:pPr>
      <w:spacing w:after="360" w:line="336" w:lineRule="exact"/>
      <w:jc w:val="left"/>
    </w:pPr>
    <w:rPr>
      <w:b/>
      <w:bCs/>
      <w:caps/>
      <w:sz w:val="24"/>
    </w:rPr>
  </w:style>
  <w:style w:type="paragraph" w:customStyle="1" w:styleId="Formatvorlage3">
    <w:name w:val="Formatvorlage3"/>
    <w:basedOn w:val="Nadpis1"/>
    <w:semiHidden/>
    <w:rsid w:val="00CE76A7"/>
    <w:pPr>
      <w:spacing w:after="360" w:line="336" w:lineRule="exact"/>
      <w:jc w:val="left"/>
    </w:pPr>
    <w:rPr>
      <w:b/>
      <w:bCs/>
      <w:caps/>
      <w:sz w:val="24"/>
    </w:rPr>
  </w:style>
  <w:style w:type="paragraph" w:customStyle="1" w:styleId="1">
    <w:name w:val="Ü 1"/>
    <w:basedOn w:val="Nadpis1"/>
    <w:semiHidden/>
    <w:rsid w:val="00CE76A7"/>
    <w:pPr>
      <w:spacing w:after="360" w:line="336" w:lineRule="exact"/>
      <w:jc w:val="left"/>
    </w:pPr>
    <w:rPr>
      <w:b/>
      <w:bCs/>
      <w:caps/>
      <w:sz w:val="24"/>
    </w:rPr>
  </w:style>
  <w:style w:type="paragraph" w:customStyle="1" w:styleId="2">
    <w:name w:val="Ü 2"/>
    <w:basedOn w:val="1"/>
    <w:semiHidden/>
    <w:rsid w:val="00CE76A7"/>
    <w:rPr>
      <w:caps w:val="0"/>
    </w:rPr>
  </w:style>
  <w:style w:type="paragraph" w:customStyle="1" w:styleId="UE1A">
    <w:name w:val="UE 1A"/>
    <w:basedOn w:val="Nadpis1"/>
    <w:autoRedefine/>
    <w:rsid w:val="00293548"/>
    <w:pPr>
      <w:spacing w:after="0" w:line="240" w:lineRule="auto"/>
      <w:ind w:left="425" w:hanging="425"/>
    </w:pPr>
    <w:rPr>
      <w:b/>
      <w:bCs/>
      <w:caps/>
      <w:sz w:val="40"/>
      <w:szCs w:val="40"/>
    </w:rPr>
  </w:style>
  <w:style w:type="paragraph" w:customStyle="1" w:styleId="Formatvorlage4">
    <w:name w:val="Formatvorlage4"/>
    <w:basedOn w:val="UE1A"/>
    <w:autoRedefine/>
    <w:semiHidden/>
    <w:rsid w:val="00CE76A7"/>
    <w:pPr>
      <w:numPr>
        <w:ilvl w:val="1"/>
        <w:numId w:val="1"/>
      </w:numPr>
    </w:pPr>
    <w:rPr>
      <w:bCs w:val="0"/>
    </w:rPr>
  </w:style>
  <w:style w:type="paragraph" w:customStyle="1" w:styleId="PPberschrift2">
    <w:name w:val="P&amp;P Überschrift 2"/>
    <w:basedOn w:val="Nadpis2"/>
    <w:autoRedefine/>
    <w:rsid w:val="00CE76A7"/>
    <w:pPr>
      <w:numPr>
        <w:ilvl w:val="1"/>
        <w:numId w:val="3"/>
      </w:numPr>
      <w:spacing w:before="240" w:line="336" w:lineRule="exact"/>
    </w:pPr>
    <w:rPr>
      <w:b/>
      <w:sz w:val="24"/>
    </w:rPr>
  </w:style>
  <w:style w:type="paragraph" w:customStyle="1" w:styleId="PPberschrift3">
    <w:name w:val="P&amp;P Überschrift 3"/>
    <w:basedOn w:val="Nadpis3"/>
    <w:autoRedefine/>
    <w:rsid w:val="00CE76A7"/>
    <w:pPr>
      <w:numPr>
        <w:ilvl w:val="2"/>
        <w:numId w:val="3"/>
      </w:numPr>
      <w:spacing w:after="120" w:line="336" w:lineRule="exact"/>
    </w:pPr>
    <w:rPr>
      <w:bCs w:val="0"/>
      <w:i/>
      <w:iCs/>
      <w:sz w:val="24"/>
      <w:szCs w:val="24"/>
    </w:rPr>
  </w:style>
  <w:style w:type="paragraph" w:customStyle="1" w:styleId="PPberschrift4">
    <w:name w:val="P&amp;P Überschrift 4"/>
    <w:basedOn w:val="Nadpis4"/>
    <w:autoRedefine/>
    <w:rsid w:val="00CE76A7"/>
    <w:pPr>
      <w:numPr>
        <w:ilvl w:val="3"/>
        <w:numId w:val="3"/>
      </w:numPr>
      <w:spacing w:after="120" w:line="336" w:lineRule="exact"/>
    </w:pPr>
    <w:rPr>
      <w:rFonts w:ascii="Arial" w:hAnsi="Arial" w:cs="Arial"/>
      <w:b w:val="0"/>
      <w:bCs w:val="0"/>
      <w:iCs/>
      <w:sz w:val="24"/>
      <w:szCs w:val="24"/>
    </w:rPr>
  </w:style>
  <w:style w:type="paragraph" w:customStyle="1" w:styleId="PPAufzhlung1">
    <w:name w:val="P&amp;P Aufzählung 1"/>
    <w:basedOn w:val="Normln"/>
    <w:next w:val="PPAufzhlungEnd"/>
    <w:autoRedefine/>
    <w:rsid w:val="00CE76A7"/>
    <w:pPr>
      <w:numPr>
        <w:numId w:val="2"/>
      </w:numPr>
      <w:tabs>
        <w:tab w:val="num" w:pos="284"/>
      </w:tabs>
      <w:spacing w:after="0"/>
      <w:ind w:left="284" w:hanging="284"/>
      <w:jc w:val="both"/>
    </w:pPr>
  </w:style>
  <w:style w:type="paragraph" w:customStyle="1" w:styleId="PPAufzhlungEnd">
    <w:name w:val="P&amp;P Aufzählung End"/>
    <w:basedOn w:val="PPAufzhlung1"/>
    <w:autoRedefine/>
    <w:rsid w:val="00CE76A7"/>
    <w:pPr>
      <w:numPr>
        <w:numId w:val="0"/>
      </w:numPr>
      <w:tabs>
        <w:tab w:val="num" w:pos="284"/>
        <w:tab w:val="num" w:pos="709"/>
      </w:tabs>
      <w:spacing w:after="120"/>
      <w:ind w:left="284" w:hanging="284"/>
    </w:pPr>
  </w:style>
  <w:style w:type="paragraph" w:customStyle="1" w:styleId="PPStandard">
    <w:name w:val="P&amp;P Standard"/>
    <w:basedOn w:val="Normln"/>
    <w:autoRedefine/>
    <w:rsid w:val="005C4E41"/>
    <w:pPr>
      <w:jc w:val="both"/>
    </w:pPr>
    <w:rPr>
      <w:bCs/>
      <w:szCs w:val="22"/>
    </w:rPr>
  </w:style>
  <w:style w:type="paragraph" w:customStyle="1" w:styleId="PPAbbildung">
    <w:name w:val="P&amp;P Abbildung"/>
    <w:basedOn w:val="Titulek"/>
    <w:autoRedefine/>
    <w:rsid w:val="00CE76A7"/>
    <w:pPr>
      <w:spacing w:before="240" w:after="360" w:line="336" w:lineRule="exact"/>
      <w:ind w:left="425"/>
    </w:pPr>
    <w:rPr>
      <w:b w:val="0"/>
      <w:color w:val="000000"/>
    </w:rPr>
  </w:style>
  <w:style w:type="paragraph" w:styleId="Titulek">
    <w:name w:val="caption"/>
    <w:basedOn w:val="Normln"/>
    <w:next w:val="Normln"/>
    <w:qFormat/>
    <w:rsid w:val="00CE76A7"/>
    <w:rPr>
      <w:b/>
      <w:bCs/>
      <w:sz w:val="20"/>
      <w:szCs w:val="20"/>
    </w:rPr>
  </w:style>
  <w:style w:type="paragraph" w:customStyle="1" w:styleId="PPTextvorTabelle">
    <w:name w:val="P&amp;P Text vor Tabelle"/>
    <w:basedOn w:val="PPStandard"/>
    <w:rsid w:val="00CE76A7"/>
    <w:pPr>
      <w:spacing w:after="360"/>
    </w:pPr>
  </w:style>
  <w:style w:type="paragraph" w:styleId="Zkladntext2">
    <w:name w:val="Body Text 2"/>
    <w:basedOn w:val="Normln"/>
    <w:rsid w:val="00CE76A7"/>
    <w:rPr>
      <w:sz w:val="20"/>
    </w:rPr>
  </w:style>
  <w:style w:type="paragraph" w:customStyle="1" w:styleId="PPTabelle">
    <w:name w:val="P&amp;P Tabelle"/>
    <w:basedOn w:val="Titulek"/>
    <w:autoRedefine/>
    <w:rsid w:val="00CE76A7"/>
    <w:pPr>
      <w:spacing w:before="240" w:after="360"/>
      <w:jc w:val="both"/>
    </w:pPr>
    <w:rPr>
      <w:b w:val="0"/>
      <w:color w:val="000000"/>
    </w:rPr>
  </w:style>
  <w:style w:type="paragraph" w:customStyle="1" w:styleId="PPberschrift5">
    <w:name w:val="P&amp;P Überschrift 5"/>
    <w:basedOn w:val="Normln"/>
    <w:autoRedefine/>
    <w:rsid w:val="00CE76A7"/>
    <w:pPr>
      <w:spacing w:before="240" w:line="336" w:lineRule="exact"/>
      <w:jc w:val="both"/>
    </w:pPr>
    <w:rPr>
      <w:bCs/>
      <w:i/>
    </w:rPr>
  </w:style>
  <w:style w:type="paragraph" w:styleId="Zhlav">
    <w:name w:val="header"/>
    <w:aliases w:val="DA Kopfzeile"/>
    <w:basedOn w:val="Normln"/>
    <w:autoRedefine/>
    <w:rsid w:val="00C218E1"/>
    <w:pPr>
      <w:tabs>
        <w:tab w:val="center" w:pos="4536"/>
        <w:tab w:val="right" w:pos="9639"/>
      </w:tabs>
      <w:spacing w:after="0" w:line="240" w:lineRule="auto"/>
    </w:pPr>
    <w:rPr>
      <w:rFonts w:eastAsia="MS Gothic" w:hAnsi="MS Gothic"/>
      <w:bCs/>
      <w:noProof/>
      <w:color w:val="000000"/>
      <w:sz w:val="20"/>
      <w:szCs w:val="20"/>
    </w:rPr>
  </w:style>
  <w:style w:type="paragraph" w:styleId="Zpat">
    <w:name w:val="footer"/>
    <w:basedOn w:val="Normln"/>
    <w:link w:val="ZpatChar"/>
    <w:uiPriority w:val="99"/>
    <w:rsid w:val="00F85B4E"/>
    <w:pPr>
      <w:tabs>
        <w:tab w:val="center" w:pos="4536"/>
        <w:tab w:val="right" w:pos="9072"/>
      </w:tabs>
    </w:pPr>
  </w:style>
  <w:style w:type="character" w:styleId="slostrnky">
    <w:name w:val="page number"/>
    <w:aliases w:val="DA Seitenzahl"/>
    <w:rsid w:val="00CE76A7"/>
    <w:rPr>
      <w:rFonts w:ascii="Arial" w:hAnsi="Arial" w:cs="Times New Roman"/>
      <w:color w:val="808080"/>
      <w:sz w:val="22"/>
    </w:rPr>
  </w:style>
  <w:style w:type="character" w:styleId="Odkaznakoment">
    <w:name w:val="annotation reference"/>
    <w:semiHidden/>
    <w:rsid w:val="00CE76A7"/>
    <w:rPr>
      <w:rFonts w:cs="Times New Roman"/>
      <w:sz w:val="16"/>
      <w:szCs w:val="16"/>
    </w:rPr>
  </w:style>
  <w:style w:type="paragraph" w:styleId="Textkomente">
    <w:name w:val="annotation text"/>
    <w:basedOn w:val="Normln"/>
    <w:semiHidden/>
    <w:rsid w:val="00CE76A7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CE76A7"/>
    <w:rPr>
      <w:b/>
      <w:bCs/>
    </w:rPr>
  </w:style>
  <w:style w:type="paragraph" w:styleId="Textbubliny">
    <w:name w:val="Balloon Text"/>
    <w:basedOn w:val="Normln"/>
    <w:semiHidden/>
    <w:rsid w:val="00CE76A7"/>
    <w:rPr>
      <w:rFonts w:ascii="Tahoma" w:hAnsi="Tahoma" w:cs="Tahoma"/>
      <w:sz w:val="16"/>
      <w:szCs w:val="16"/>
    </w:rPr>
  </w:style>
  <w:style w:type="paragraph" w:customStyle="1" w:styleId="PPFunoten">
    <w:name w:val="P&amp;P Fußnoten"/>
    <w:basedOn w:val="Textpoznpodarou"/>
    <w:autoRedefine/>
    <w:rsid w:val="00CE76A7"/>
    <w:pPr>
      <w:tabs>
        <w:tab w:val="left" w:pos="284"/>
      </w:tabs>
      <w:ind w:left="284" w:hanging="284"/>
    </w:pPr>
    <w:rPr>
      <w:color w:val="000000"/>
    </w:rPr>
  </w:style>
  <w:style w:type="paragraph" w:styleId="Zkladntext">
    <w:name w:val="Body Text"/>
    <w:basedOn w:val="Normln"/>
    <w:rsid w:val="00CE76A7"/>
  </w:style>
  <w:style w:type="paragraph" w:styleId="Zkladntext3">
    <w:name w:val="Body Text 3"/>
    <w:basedOn w:val="Normln"/>
    <w:rsid w:val="00CE76A7"/>
    <w:rPr>
      <w:sz w:val="16"/>
      <w:szCs w:val="16"/>
    </w:rPr>
  </w:style>
  <w:style w:type="character" w:styleId="Hypertextovodkaz">
    <w:name w:val="Hyperlink"/>
    <w:uiPriority w:val="99"/>
    <w:rsid w:val="00CE76A7"/>
    <w:rPr>
      <w:rFonts w:cs="Times New Roman"/>
      <w:color w:val="0000FF"/>
      <w:u w:val="single"/>
    </w:rPr>
  </w:style>
  <w:style w:type="paragraph" w:styleId="Seznamobrzk">
    <w:name w:val="table of figures"/>
    <w:basedOn w:val="Normln"/>
    <w:next w:val="Normln"/>
    <w:semiHidden/>
    <w:rsid w:val="00CE76A7"/>
    <w:pPr>
      <w:ind w:left="480" w:hanging="480"/>
    </w:pPr>
  </w:style>
  <w:style w:type="character" w:styleId="Sledovanodkaz">
    <w:name w:val="FollowedHyperlink"/>
    <w:rsid w:val="00CE76A7"/>
    <w:rPr>
      <w:rFonts w:cs="Times New Roman"/>
      <w:color w:val="800080"/>
      <w:u w:val="single"/>
    </w:rPr>
  </w:style>
  <w:style w:type="paragraph" w:styleId="Obsah1">
    <w:name w:val="toc 1"/>
    <w:basedOn w:val="Normln"/>
    <w:next w:val="Normln"/>
    <w:autoRedefine/>
    <w:uiPriority w:val="39"/>
    <w:rsid w:val="00CE76A7"/>
    <w:pPr>
      <w:tabs>
        <w:tab w:val="left" w:pos="480"/>
        <w:tab w:val="right" w:leader="dot" w:pos="9061"/>
      </w:tabs>
      <w:spacing w:before="120"/>
    </w:pPr>
  </w:style>
  <w:style w:type="paragraph" w:styleId="Obsah2">
    <w:name w:val="toc 2"/>
    <w:basedOn w:val="Normln"/>
    <w:next w:val="Normln"/>
    <w:autoRedefine/>
    <w:uiPriority w:val="39"/>
    <w:rsid w:val="00CE76A7"/>
    <w:pPr>
      <w:tabs>
        <w:tab w:val="left" w:pos="960"/>
        <w:tab w:val="right" w:leader="dot" w:pos="9061"/>
      </w:tabs>
      <w:spacing w:before="120"/>
      <w:ind w:left="238"/>
    </w:pPr>
  </w:style>
  <w:style w:type="paragraph" w:styleId="Obsah3">
    <w:name w:val="toc 3"/>
    <w:basedOn w:val="Normln"/>
    <w:next w:val="Normln"/>
    <w:autoRedefine/>
    <w:uiPriority w:val="39"/>
    <w:rsid w:val="00CE76A7"/>
    <w:pPr>
      <w:ind w:left="480"/>
    </w:pPr>
  </w:style>
  <w:style w:type="paragraph" w:styleId="Obsah4">
    <w:name w:val="toc 4"/>
    <w:basedOn w:val="Normln"/>
    <w:next w:val="Normln"/>
    <w:autoRedefine/>
    <w:semiHidden/>
    <w:rsid w:val="00CE76A7"/>
    <w:pPr>
      <w:ind w:left="720"/>
    </w:pPr>
  </w:style>
  <w:style w:type="paragraph" w:customStyle="1" w:styleId="DA-berschrift1">
    <w:name w:val="DA-Überschrift 1"/>
    <w:basedOn w:val="Nadpis1"/>
    <w:autoRedefine/>
    <w:semiHidden/>
    <w:rsid w:val="00CE76A7"/>
    <w:pPr>
      <w:tabs>
        <w:tab w:val="num" w:pos="567"/>
      </w:tabs>
      <w:spacing w:after="360" w:line="336" w:lineRule="exact"/>
      <w:ind w:left="567" w:hanging="567"/>
      <w:jc w:val="both"/>
    </w:pPr>
    <w:rPr>
      <w:b/>
      <w:bCs/>
      <w:caps/>
      <w:sz w:val="24"/>
    </w:rPr>
  </w:style>
  <w:style w:type="paragraph" w:customStyle="1" w:styleId="PP-Literatur">
    <w:name w:val="P&amp;P-Literatur"/>
    <w:basedOn w:val="Normln"/>
    <w:rsid w:val="00CE76A7"/>
    <w:pPr>
      <w:spacing w:before="240" w:line="336" w:lineRule="exact"/>
      <w:ind w:left="357" w:hanging="357"/>
      <w:jc w:val="both"/>
    </w:pPr>
    <w:rPr>
      <w:color w:val="000000"/>
    </w:rPr>
  </w:style>
  <w:style w:type="paragraph" w:customStyle="1" w:styleId="DA-berschrift3">
    <w:name w:val="DA-Überschrift 3"/>
    <w:basedOn w:val="Normln"/>
    <w:autoRedefine/>
    <w:semiHidden/>
    <w:rsid w:val="00CE76A7"/>
    <w:pPr>
      <w:keepNext/>
      <w:spacing w:before="240" w:line="336" w:lineRule="exact"/>
      <w:outlineLvl w:val="2"/>
    </w:pPr>
    <w:rPr>
      <w:b/>
      <w:i/>
      <w:iCs/>
    </w:rPr>
  </w:style>
  <w:style w:type="paragraph" w:customStyle="1" w:styleId="DA-berschrift2">
    <w:name w:val="DA-Überschrift2"/>
    <w:basedOn w:val="DA-berschrift1"/>
    <w:autoRedefine/>
    <w:semiHidden/>
    <w:rsid w:val="00CE76A7"/>
    <w:pPr>
      <w:tabs>
        <w:tab w:val="clear" w:pos="567"/>
      </w:tabs>
      <w:spacing w:after="240"/>
      <w:ind w:left="0" w:firstLine="0"/>
    </w:pPr>
  </w:style>
  <w:style w:type="paragraph" w:customStyle="1" w:styleId="DA-berschrift20">
    <w:name w:val="DA-Überschrift 2"/>
    <w:basedOn w:val="DA-berschrift1"/>
    <w:autoRedefine/>
    <w:semiHidden/>
    <w:rsid w:val="00CE76A7"/>
    <w:pPr>
      <w:tabs>
        <w:tab w:val="clear" w:pos="567"/>
      </w:tabs>
      <w:spacing w:before="240" w:after="120"/>
      <w:ind w:left="0" w:firstLine="0"/>
    </w:pPr>
  </w:style>
  <w:style w:type="paragraph" w:customStyle="1" w:styleId="DA-berschrift5">
    <w:name w:val="DA-Überschrift 5"/>
    <w:basedOn w:val="PPberschrift5"/>
    <w:autoRedefine/>
    <w:semiHidden/>
    <w:rsid w:val="00CE76A7"/>
    <w:pPr>
      <w:spacing w:before="120"/>
      <w:outlineLvl w:val="4"/>
    </w:pPr>
  </w:style>
  <w:style w:type="paragraph" w:customStyle="1" w:styleId="PPBearbFett">
    <w:name w:val="P&amp;P Bearb Fett"/>
    <w:basedOn w:val="Normln"/>
    <w:rsid w:val="00CE76A7"/>
    <w:pPr>
      <w:spacing w:line="336" w:lineRule="exact"/>
      <w:jc w:val="both"/>
    </w:pPr>
    <w:rPr>
      <w:b/>
      <w:color w:val="808080"/>
    </w:rPr>
  </w:style>
  <w:style w:type="paragraph" w:customStyle="1" w:styleId="PPberarbeitung">
    <w:name w:val="P&amp;P Überarbeitung"/>
    <w:basedOn w:val="Normln"/>
    <w:autoRedefine/>
    <w:rsid w:val="00CE76A7"/>
    <w:pPr>
      <w:spacing w:line="336" w:lineRule="exact"/>
      <w:jc w:val="both"/>
    </w:pPr>
    <w:rPr>
      <w:color w:val="FF0000"/>
    </w:rPr>
  </w:style>
  <w:style w:type="character" w:customStyle="1" w:styleId="DAberschrift5Zchn">
    <w:name w:val="DA Überschrift 5 Zchn"/>
    <w:semiHidden/>
    <w:rsid w:val="00CE76A7"/>
    <w:rPr>
      <w:rFonts w:ascii="Arial" w:hAnsi="Arial" w:cs="Arial"/>
      <w:bCs/>
      <w:i/>
      <w:sz w:val="24"/>
      <w:szCs w:val="24"/>
      <w:lang w:val="de-DE" w:eastAsia="de-DE" w:bidi="ar-SA"/>
    </w:rPr>
  </w:style>
  <w:style w:type="character" w:customStyle="1" w:styleId="ZchnZchn1">
    <w:name w:val="Zchn Zchn1"/>
    <w:semiHidden/>
    <w:rsid w:val="00CE76A7"/>
    <w:rPr>
      <w:rFonts w:ascii="Arial" w:hAnsi="Arial" w:cs="Arial"/>
      <w:lang w:val="de-DE" w:eastAsia="de-DE" w:bidi="ar-SA"/>
    </w:rPr>
  </w:style>
  <w:style w:type="character" w:customStyle="1" w:styleId="PPFunotenZchn">
    <w:name w:val="P&amp;P Fußnoten Zchn"/>
    <w:rsid w:val="00CE76A7"/>
    <w:rPr>
      <w:rFonts w:ascii="Arial" w:hAnsi="Arial" w:cs="Arial"/>
      <w:color w:val="000000"/>
      <w:lang w:val="de-DE" w:eastAsia="de-DE" w:bidi="ar-SA"/>
    </w:rPr>
  </w:style>
  <w:style w:type="paragraph" w:customStyle="1" w:styleId="Inhlatsverzeichnis">
    <w:name w:val="Inhlatsverzeichnis"/>
    <w:basedOn w:val="Obsah1"/>
    <w:semiHidden/>
    <w:rsid w:val="00CE76A7"/>
    <w:pPr>
      <w:tabs>
        <w:tab w:val="left" w:pos="400"/>
      </w:tabs>
    </w:pPr>
    <w:rPr>
      <w:b/>
      <w:bCs/>
      <w:caps/>
      <w:szCs w:val="22"/>
    </w:rPr>
  </w:style>
  <w:style w:type="character" w:customStyle="1" w:styleId="ZchnZchn">
    <w:name w:val="Zchn Zchn"/>
    <w:semiHidden/>
    <w:rsid w:val="00CE76A7"/>
    <w:rPr>
      <w:rFonts w:ascii="Arial" w:hAnsi="Arial" w:cs="Arial"/>
      <w:lang w:val="de-DE" w:eastAsia="de-DE" w:bidi="ar-SA"/>
    </w:rPr>
  </w:style>
  <w:style w:type="character" w:customStyle="1" w:styleId="FunotentextZchn">
    <w:name w:val="Fußnotentext Zchn"/>
    <w:semiHidden/>
    <w:rsid w:val="00CE76A7"/>
    <w:rPr>
      <w:rFonts w:ascii="Arial" w:hAnsi="Arial" w:cs="Arial"/>
      <w:lang w:val="de-DE" w:eastAsia="de-DE" w:bidi="ar-SA"/>
    </w:rPr>
  </w:style>
  <w:style w:type="paragraph" w:customStyle="1" w:styleId="PPSkursiv">
    <w:name w:val="P&amp;P S_kursiv"/>
    <w:basedOn w:val="PPStandard"/>
    <w:rsid w:val="00CE76A7"/>
    <w:rPr>
      <w:i/>
    </w:rPr>
  </w:style>
  <w:style w:type="paragraph" w:customStyle="1" w:styleId="Adresszeilentext">
    <w:name w:val="Adresszeilentext"/>
    <w:basedOn w:val="Normln"/>
    <w:rsid w:val="00CE76A7"/>
    <w:pPr>
      <w:spacing w:after="60" w:line="360" w:lineRule="auto"/>
    </w:pPr>
    <w:rPr>
      <w:sz w:val="20"/>
      <w:szCs w:val="20"/>
    </w:rPr>
  </w:style>
  <w:style w:type="character" w:customStyle="1" w:styleId="PPberarbeitungZchn">
    <w:name w:val="P&amp;P Überarbeitung Zchn"/>
    <w:rsid w:val="00CE76A7"/>
    <w:rPr>
      <w:rFonts w:ascii="Arial" w:hAnsi="Arial" w:cs="Arial"/>
      <w:color w:val="FF0000"/>
      <w:sz w:val="24"/>
      <w:szCs w:val="24"/>
      <w:lang w:val="de-DE" w:eastAsia="de-DE" w:bidi="ar-SA"/>
    </w:rPr>
  </w:style>
  <w:style w:type="paragraph" w:customStyle="1" w:styleId="UE1">
    <w:name w:val="UE 1"/>
    <w:basedOn w:val="Nadpis2"/>
    <w:rsid w:val="00CE76A7"/>
    <w:pPr>
      <w:tabs>
        <w:tab w:val="num" w:pos="576"/>
        <w:tab w:val="left" w:pos="1152"/>
        <w:tab w:val="left" w:pos="2304"/>
      </w:tabs>
      <w:spacing w:before="240" w:after="60"/>
      <w:ind w:left="576" w:hanging="576"/>
      <w:jc w:val="both"/>
    </w:pPr>
    <w:rPr>
      <w:b/>
      <w:bCs/>
      <w:szCs w:val="20"/>
    </w:rPr>
  </w:style>
  <w:style w:type="paragraph" w:customStyle="1" w:styleId="TxTSteyleR1">
    <w:name w:val="TxT Steyle R1"/>
    <w:basedOn w:val="Normln"/>
    <w:rsid w:val="00CE76A7"/>
    <w:pPr>
      <w:widowControl w:val="0"/>
      <w:autoSpaceDE w:val="0"/>
      <w:autoSpaceDN w:val="0"/>
      <w:spacing w:after="0" w:line="240" w:lineRule="auto"/>
      <w:jc w:val="right"/>
    </w:pPr>
    <w:rPr>
      <w:sz w:val="24"/>
    </w:rPr>
  </w:style>
  <w:style w:type="paragraph" w:customStyle="1" w:styleId="AFBTabelleKopftXt">
    <w:name w:val="A F&amp;B TabelleKopftXt"/>
    <w:basedOn w:val="Normln"/>
    <w:rsid w:val="00CE76A7"/>
    <w:pPr>
      <w:widowControl w:val="0"/>
      <w:autoSpaceDE w:val="0"/>
      <w:autoSpaceDN w:val="0"/>
      <w:spacing w:after="0" w:line="240" w:lineRule="auto"/>
    </w:pPr>
    <w:rPr>
      <w:bCs/>
      <w:sz w:val="16"/>
      <w:szCs w:val="12"/>
    </w:rPr>
  </w:style>
  <w:style w:type="paragraph" w:customStyle="1" w:styleId="Feld0">
    <w:name w:val="Feld 0"/>
    <w:basedOn w:val="Normln"/>
    <w:semiHidden/>
    <w:rsid w:val="00CE76A7"/>
    <w:pPr>
      <w:widowControl w:val="0"/>
      <w:autoSpaceDE w:val="0"/>
      <w:autoSpaceDN w:val="0"/>
      <w:spacing w:after="0" w:line="240" w:lineRule="auto"/>
    </w:pPr>
    <w:rPr>
      <w:rFonts w:cs="Wingdings"/>
      <w:b/>
      <w:sz w:val="24"/>
    </w:rPr>
  </w:style>
  <w:style w:type="table" w:styleId="Mkatabulky">
    <w:name w:val="Table Grid"/>
    <w:basedOn w:val="Normlntabulka"/>
    <w:rsid w:val="00F85B4E"/>
    <w:pPr>
      <w:spacing w:after="12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UE1VerdanaNach18pt">
    <w:name w:val="Formatvorlage UE 1 + Verdana Nach:  18 pt"/>
    <w:basedOn w:val="UE1"/>
    <w:rsid w:val="00F85B4E"/>
    <w:pPr>
      <w:spacing w:after="360"/>
      <w:jc w:val="left"/>
    </w:pPr>
    <w:rPr>
      <w:rFonts w:cs="Times New Roman"/>
    </w:rPr>
  </w:style>
  <w:style w:type="paragraph" w:styleId="Obsah5">
    <w:name w:val="toc 5"/>
    <w:basedOn w:val="Normln"/>
    <w:next w:val="Normln"/>
    <w:rsid w:val="00B52E19"/>
    <w:pPr>
      <w:spacing w:after="0" w:line="320" w:lineRule="atLeast"/>
      <w:ind w:left="880"/>
    </w:pPr>
    <w:rPr>
      <w:rFonts w:ascii="Times New Roman" w:hAnsi="Times New Roman" w:cs="Times New Roman"/>
      <w:sz w:val="18"/>
      <w:szCs w:val="18"/>
    </w:rPr>
  </w:style>
  <w:style w:type="paragraph" w:customStyle="1" w:styleId="schattierung">
    <w:name w:val="schattierung"/>
    <w:basedOn w:val="Normln"/>
    <w:rsid w:val="00B52E19"/>
    <w:pPr>
      <w:shd w:val="pct5" w:color="auto" w:fill="auto"/>
      <w:spacing w:after="0" w:line="320" w:lineRule="atLeast"/>
    </w:pPr>
    <w:rPr>
      <w:rFonts w:ascii="Arial" w:hAnsi="Arial" w:cs="Times New Roman"/>
      <w:szCs w:val="20"/>
    </w:rPr>
  </w:style>
  <w:style w:type="paragraph" w:customStyle="1" w:styleId="berschrift">
    <w:name w:val="Überschrift"/>
    <w:basedOn w:val="Normln"/>
    <w:rsid w:val="00B52E19"/>
    <w:pPr>
      <w:tabs>
        <w:tab w:val="left" w:pos="284"/>
      </w:tabs>
      <w:spacing w:after="0" w:line="320" w:lineRule="atLeast"/>
      <w:ind w:left="283" w:hanging="283"/>
      <w:jc w:val="both"/>
    </w:pPr>
    <w:rPr>
      <w:rFonts w:ascii="Arial" w:hAnsi="Arial" w:cs="Times New Roman"/>
      <w:b/>
      <w:sz w:val="28"/>
      <w:szCs w:val="20"/>
    </w:rPr>
  </w:style>
  <w:style w:type="paragraph" w:customStyle="1" w:styleId="pos">
    <w:name w:val="pos"/>
    <w:basedOn w:val="Normln"/>
    <w:rsid w:val="00B52E19"/>
    <w:pPr>
      <w:framePr w:w="1491" w:h="766" w:hSpace="142" w:wrap="around" w:vAnchor="text" w:hAnchor="page" w:x="10252" w:y="154"/>
      <w:spacing w:after="0" w:line="320" w:lineRule="atLeast"/>
    </w:pPr>
    <w:rPr>
      <w:rFonts w:ascii="Arial" w:hAnsi="Arial" w:cs="Times New Roman"/>
      <w:sz w:val="18"/>
      <w:szCs w:val="20"/>
    </w:rPr>
  </w:style>
  <w:style w:type="character" w:styleId="Odkaznavysvtlivky">
    <w:name w:val="endnote reference"/>
    <w:rsid w:val="00B52E19"/>
    <w:rPr>
      <w:vertAlign w:val="superscript"/>
    </w:rPr>
  </w:style>
  <w:style w:type="paragraph" w:styleId="Nzev">
    <w:name w:val="Title"/>
    <w:basedOn w:val="Normln"/>
    <w:link w:val="NzevChar"/>
    <w:qFormat/>
    <w:locked/>
    <w:rsid w:val="00B52E19"/>
    <w:pPr>
      <w:spacing w:after="0" w:line="320" w:lineRule="atLeast"/>
      <w:jc w:val="center"/>
    </w:pPr>
    <w:rPr>
      <w:rFonts w:ascii="Arial" w:hAnsi="Arial"/>
      <w:sz w:val="52"/>
      <w:szCs w:val="20"/>
    </w:rPr>
  </w:style>
  <w:style w:type="character" w:customStyle="1" w:styleId="NzevChar">
    <w:name w:val="Název Char"/>
    <w:link w:val="Nzev"/>
    <w:rsid w:val="00B52E19"/>
    <w:rPr>
      <w:rFonts w:ascii="Arial" w:hAnsi="Arial" w:cs="Arial"/>
      <w:sz w:val="52"/>
    </w:rPr>
  </w:style>
  <w:style w:type="paragraph" w:customStyle="1" w:styleId="Zkladntext21">
    <w:name w:val="Základní text 21"/>
    <w:basedOn w:val="Normln"/>
    <w:rsid w:val="00B52E1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 w:cs="Times New Roman"/>
      <w:sz w:val="24"/>
      <w:szCs w:val="20"/>
    </w:rPr>
  </w:style>
  <w:style w:type="paragraph" w:customStyle="1" w:styleId="Zkladntext31">
    <w:name w:val="Základní text 31"/>
    <w:basedOn w:val="Normln"/>
    <w:rsid w:val="00B52E1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 w:cs="Times New Roman"/>
      <w:b/>
      <w:strike/>
      <w:sz w:val="24"/>
      <w:szCs w:val="20"/>
    </w:rPr>
  </w:style>
  <w:style w:type="paragraph" w:customStyle="1" w:styleId="Zkladntextodsazen21">
    <w:name w:val="Základní text odsazený 21"/>
    <w:basedOn w:val="Normln"/>
    <w:rsid w:val="00B52E19"/>
    <w:pPr>
      <w:overflowPunct w:val="0"/>
      <w:autoSpaceDE w:val="0"/>
      <w:autoSpaceDN w:val="0"/>
      <w:adjustRightInd w:val="0"/>
      <w:spacing w:after="0" w:line="240" w:lineRule="auto"/>
      <w:ind w:left="709"/>
      <w:jc w:val="both"/>
      <w:textAlignment w:val="baseline"/>
    </w:pPr>
    <w:rPr>
      <w:rFonts w:ascii="Arial" w:hAnsi="Arial" w:cs="Times New Roman"/>
      <w:sz w:val="24"/>
      <w:szCs w:val="20"/>
    </w:rPr>
  </w:style>
  <w:style w:type="paragraph" w:styleId="Obsah6">
    <w:name w:val="toc 6"/>
    <w:basedOn w:val="Normln"/>
    <w:next w:val="Normln"/>
    <w:autoRedefine/>
    <w:rsid w:val="00B52E19"/>
    <w:pPr>
      <w:spacing w:after="0" w:line="320" w:lineRule="atLeast"/>
      <w:ind w:left="1100"/>
    </w:pPr>
    <w:rPr>
      <w:rFonts w:ascii="Times New Roman" w:hAnsi="Times New Roman" w:cs="Times New Roman"/>
      <w:sz w:val="18"/>
      <w:szCs w:val="18"/>
    </w:rPr>
  </w:style>
  <w:style w:type="paragraph" w:styleId="Obsah7">
    <w:name w:val="toc 7"/>
    <w:basedOn w:val="Normln"/>
    <w:next w:val="Normln"/>
    <w:autoRedefine/>
    <w:rsid w:val="00B52E19"/>
    <w:pPr>
      <w:spacing w:after="0" w:line="320" w:lineRule="atLeast"/>
      <w:ind w:left="1320"/>
    </w:pPr>
    <w:rPr>
      <w:rFonts w:ascii="Times New Roman" w:hAnsi="Times New Roman" w:cs="Times New Roman"/>
      <w:sz w:val="18"/>
      <w:szCs w:val="18"/>
    </w:rPr>
  </w:style>
  <w:style w:type="paragraph" w:styleId="Obsah8">
    <w:name w:val="toc 8"/>
    <w:basedOn w:val="Normln"/>
    <w:next w:val="Normln"/>
    <w:autoRedefine/>
    <w:rsid w:val="00B52E19"/>
    <w:pPr>
      <w:spacing w:after="0" w:line="320" w:lineRule="atLeast"/>
      <w:ind w:left="1540"/>
    </w:pPr>
    <w:rPr>
      <w:rFonts w:ascii="Times New Roman" w:hAnsi="Times New Roman" w:cs="Times New Roman"/>
      <w:sz w:val="18"/>
      <w:szCs w:val="18"/>
    </w:rPr>
  </w:style>
  <w:style w:type="paragraph" w:styleId="Obsah9">
    <w:name w:val="toc 9"/>
    <w:basedOn w:val="Normln"/>
    <w:next w:val="Normln"/>
    <w:autoRedefine/>
    <w:rsid w:val="00B52E19"/>
    <w:pPr>
      <w:spacing w:after="0" w:line="320" w:lineRule="atLeast"/>
      <w:ind w:left="1760"/>
    </w:pPr>
    <w:rPr>
      <w:rFonts w:ascii="Times New Roman" w:hAnsi="Times New Roman" w:cs="Times New Roman"/>
      <w:sz w:val="18"/>
      <w:szCs w:val="18"/>
    </w:rPr>
  </w:style>
  <w:style w:type="paragraph" w:styleId="Rozloendokumentu">
    <w:name w:val="Document Map"/>
    <w:basedOn w:val="Normln"/>
    <w:link w:val="RozloendokumentuChar"/>
    <w:rsid w:val="00B52E19"/>
    <w:pPr>
      <w:shd w:val="clear" w:color="auto" w:fill="000080"/>
      <w:spacing w:after="0" w:line="320" w:lineRule="atLeast"/>
    </w:pPr>
    <w:rPr>
      <w:rFonts w:ascii="Tahoma" w:hAnsi="Tahoma" w:cs="DTLCaspariST-Bold"/>
      <w:sz w:val="20"/>
      <w:szCs w:val="20"/>
    </w:rPr>
  </w:style>
  <w:style w:type="character" w:customStyle="1" w:styleId="RozloendokumentuChar">
    <w:name w:val="Rozložení dokumentu Char"/>
    <w:link w:val="Rozloendokumentu"/>
    <w:rsid w:val="00B52E19"/>
    <w:rPr>
      <w:rFonts w:ascii="Tahoma" w:hAnsi="Tahoma" w:cs="DTLCaspariST-Bold"/>
      <w:shd w:val="clear" w:color="auto" w:fill="000080"/>
    </w:rPr>
  </w:style>
  <w:style w:type="paragraph" w:customStyle="1" w:styleId="AFBStandard">
    <w:name w:val="A F&amp;B Standard"/>
    <w:basedOn w:val="Normln"/>
    <w:autoRedefine/>
    <w:rsid w:val="00B52E19"/>
    <w:pPr>
      <w:spacing w:line="336" w:lineRule="exact"/>
      <w:jc w:val="both"/>
    </w:pPr>
    <w:rPr>
      <w:rFonts w:ascii="Arial" w:hAnsi="Arial"/>
      <w:sz w:val="24"/>
    </w:rPr>
  </w:style>
  <w:style w:type="paragraph" w:customStyle="1" w:styleId="ZwischentitelE4">
    <w:name w:val="Zwischentitel (E4)"/>
    <w:basedOn w:val="Normln"/>
    <w:next w:val="Normln"/>
    <w:rsid w:val="00B52E19"/>
    <w:pPr>
      <w:spacing w:after="0" w:line="300" w:lineRule="exact"/>
    </w:pPr>
    <w:rPr>
      <w:rFonts w:ascii="DTLCaspariST-Bold" w:eastAsia="Times" w:hAnsi="DTLCaspariST-Bold" w:cs="Times New Roman"/>
      <w:spacing w:val="6"/>
      <w:szCs w:val="20"/>
    </w:rPr>
  </w:style>
  <w:style w:type="paragraph" w:customStyle="1" w:styleId="Tabellenberschrift">
    <w:name w:val="Tabellenüberschrift"/>
    <w:aliases w:val="Frage"/>
    <w:basedOn w:val="Normln"/>
    <w:rsid w:val="00B52E19"/>
    <w:pPr>
      <w:spacing w:after="0" w:line="300" w:lineRule="exact"/>
      <w:outlineLvl w:val="0"/>
    </w:pPr>
    <w:rPr>
      <w:rFonts w:ascii="DTLCaspariSTMedium" w:eastAsia="Times" w:hAnsi="DTLCaspariSTMedium" w:cs="Times New Roman"/>
      <w:spacing w:val="6"/>
      <w:szCs w:val="20"/>
    </w:rPr>
  </w:style>
  <w:style w:type="paragraph" w:customStyle="1" w:styleId="MarginaltextFuzeile">
    <w:name w:val="Marginaltext Fußzeile"/>
    <w:basedOn w:val="Normln"/>
    <w:rsid w:val="00B52E19"/>
    <w:pPr>
      <w:spacing w:after="0" w:line="184" w:lineRule="exact"/>
    </w:pPr>
    <w:rPr>
      <w:rFonts w:ascii="DTLCaspariST" w:eastAsia="Times" w:hAnsi="DTLCaspariST" w:cs="Times New Roman"/>
      <w:spacing w:val="5"/>
      <w:sz w:val="16"/>
      <w:szCs w:val="20"/>
    </w:rPr>
  </w:style>
  <w:style w:type="paragraph" w:customStyle="1" w:styleId="AufzhlungszeichenPunkt">
    <w:name w:val="Aufzählungszeichen Punkt"/>
    <w:basedOn w:val="Normln"/>
    <w:next w:val="Normln"/>
    <w:rsid w:val="00B52E19"/>
    <w:pPr>
      <w:tabs>
        <w:tab w:val="num" w:pos="900"/>
      </w:tabs>
      <w:spacing w:after="0" w:line="300" w:lineRule="exact"/>
      <w:ind w:left="900" w:hanging="360"/>
    </w:pPr>
    <w:rPr>
      <w:rFonts w:ascii="DTLCaspariST" w:eastAsia="Times" w:hAnsi="DTLCaspariST" w:cs="Times New Roman"/>
      <w:spacing w:val="6"/>
      <w:szCs w:val="20"/>
    </w:rPr>
  </w:style>
  <w:style w:type="paragraph" w:customStyle="1" w:styleId="TitelEbene3">
    <w:name w:val="Titel Ebene 3"/>
    <w:basedOn w:val="Normln"/>
    <w:rsid w:val="00B52E19"/>
    <w:pPr>
      <w:spacing w:after="0" w:line="300" w:lineRule="exact"/>
    </w:pPr>
    <w:rPr>
      <w:rFonts w:ascii="DTLCaspariST-BoldItalic" w:eastAsia="Times" w:hAnsi="DTLCaspariST-BoldItalic" w:cs="Times New Roman"/>
      <w:spacing w:val="6"/>
      <w:sz w:val="28"/>
      <w:szCs w:val="20"/>
    </w:rPr>
  </w:style>
  <w:style w:type="paragraph" w:styleId="Zkladntextodsazen3">
    <w:name w:val="Body Text Indent 3"/>
    <w:basedOn w:val="Normln"/>
    <w:link w:val="Zkladntextodsazen3Char"/>
    <w:rsid w:val="00B52E19"/>
    <w:pPr>
      <w:spacing w:line="320" w:lineRule="atLeast"/>
      <w:ind w:left="283"/>
    </w:pPr>
    <w:rPr>
      <w:rFonts w:ascii="Arial" w:hAnsi="Arial" w:cs="Times New Roman"/>
      <w:sz w:val="16"/>
      <w:szCs w:val="16"/>
    </w:rPr>
  </w:style>
  <w:style w:type="character" w:customStyle="1" w:styleId="Zkladntextodsazen3Char">
    <w:name w:val="Základní text odsazený 3 Char"/>
    <w:link w:val="Zkladntextodsazen3"/>
    <w:rsid w:val="00B52E19"/>
    <w:rPr>
      <w:rFonts w:ascii="Arial" w:hAnsi="Arial"/>
      <w:sz w:val="16"/>
      <w:szCs w:val="16"/>
    </w:rPr>
  </w:style>
  <w:style w:type="paragraph" w:styleId="Zkladntextodsazen2">
    <w:name w:val="Body Text Indent 2"/>
    <w:basedOn w:val="Normln"/>
    <w:link w:val="Zkladntextodsazen2Char"/>
    <w:rsid w:val="00B52E19"/>
    <w:pPr>
      <w:spacing w:line="480" w:lineRule="auto"/>
      <w:ind w:left="283"/>
    </w:pPr>
    <w:rPr>
      <w:rFonts w:ascii="Arial" w:hAnsi="Arial" w:cs="Times New Roman"/>
      <w:szCs w:val="20"/>
    </w:rPr>
  </w:style>
  <w:style w:type="character" w:customStyle="1" w:styleId="Zkladntextodsazen2Char">
    <w:name w:val="Základní text odsazený 2 Char"/>
    <w:link w:val="Zkladntextodsazen2"/>
    <w:rsid w:val="00B52E19"/>
    <w:rPr>
      <w:rFonts w:ascii="Arial" w:hAnsi="Arial"/>
      <w:sz w:val="22"/>
    </w:rPr>
  </w:style>
  <w:style w:type="paragraph" w:styleId="Zkladntextodsazen">
    <w:name w:val="Body Text Indent"/>
    <w:basedOn w:val="Normln"/>
    <w:link w:val="ZkladntextodsazenChar"/>
    <w:rsid w:val="00B52E19"/>
    <w:pPr>
      <w:spacing w:line="320" w:lineRule="atLeast"/>
      <w:ind w:left="283"/>
    </w:pPr>
    <w:rPr>
      <w:rFonts w:ascii="Arial" w:hAnsi="Arial" w:cs="Times New Roman"/>
      <w:szCs w:val="20"/>
    </w:rPr>
  </w:style>
  <w:style w:type="character" w:customStyle="1" w:styleId="ZkladntextodsazenChar">
    <w:name w:val="Základní text odsazený Char"/>
    <w:link w:val="Zkladntextodsazen"/>
    <w:rsid w:val="00B52E19"/>
    <w:rPr>
      <w:rFonts w:ascii="Arial" w:hAnsi="Arial"/>
      <w:sz w:val="22"/>
    </w:rPr>
  </w:style>
  <w:style w:type="character" w:customStyle="1" w:styleId="ZpatChar">
    <w:name w:val="Zápatí Char"/>
    <w:link w:val="Zpat"/>
    <w:uiPriority w:val="99"/>
    <w:rsid w:val="00B52E19"/>
    <w:rPr>
      <w:rFonts w:ascii="Verdana" w:hAnsi="Verdana" w:cs="Arial"/>
      <w:sz w:val="22"/>
      <w:szCs w:val="24"/>
    </w:rPr>
  </w:style>
  <w:style w:type="character" w:customStyle="1" w:styleId="hps">
    <w:name w:val="hps"/>
    <w:rsid w:val="007A71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lz\Documents\3_Audit%20Unternehmen\TeilB_Standardvorlagen\1_Auditprozess\06_Umsetzungsplan\Umsetzungsplan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33730-7DBD-49D3-ACAD-5B452C999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Umsetzungsplan.dot</Template>
  <TotalTime>100</TotalTime>
  <Pages>6</Pages>
  <Words>455</Words>
  <Characters>2844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Plán opatření</vt:lpstr>
      <vt:lpstr>Zielvereinbarung</vt:lpstr>
    </vt:vector>
  </TitlesOfParts>
  <Company>www.palz-partner.at</Company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Plán opatření</dc:title>
  <dc:subject>Audit familyfrienlycommunity</dc:subject>
  <dc:creator>KT</dc:creator>
  <cp:keywords/>
  <dc:description>www.palz-partner.at</dc:description>
  <cp:lastModifiedBy>Andrea Mackovíková</cp:lastModifiedBy>
  <cp:revision>12</cp:revision>
  <cp:lastPrinted>2024-10-14T08:39:00Z</cp:lastPrinted>
  <dcterms:created xsi:type="dcterms:W3CDTF">2024-10-23T09:44:00Z</dcterms:created>
  <dcterms:modified xsi:type="dcterms:W3CDTF">2024-10-30T07:22:00Z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SEKANINA.BORIVOJ@kr-jihomoravsky.cz</vt:lpwstr>
  </property>
  <property fmtid="{D5CDD505-2E9C-101B-9397-08002B2CF9AE}" pid="5" name="MSIP_Label_690ebb53-23a2-471a-9c6e-17bd0d11311e_SetDate">
    <vt:lpwstr>2021-02-03T10:54:09.4520326Z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</Properties>
</file>